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E02" w:rsidRDefault="00D51E0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AE724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E724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E7243">
        <w:rPr>
          <w:rFonts w:ascii="Arial" w:hAnsi="Arial" w:cs="Arial"/>
          <w:sz w:val="24"/>
          <w:szCs w:val="24"/>
        </w:rPr>
        <w:t>2025-07-04</w:t>
      </w:r>
    </w:p>
    <w:p w:rsidR="00CF7835" w:rsidRPr="009432A1" w:rsidRDefault="00AE724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E724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AE724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E724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E7243">
        <w:rPr>
          <w:rFonts w:ascii="Arial" w:hAnsi="Arial" w:cs="Arial"/>
          <w:sz w:val="24"/>
          <w:szCs w:val="24"/>
        </w:rPr>
        <w:t>69</w:t>
      </w:r>
    </w:p>
    <w:p w:rsidR="00CF7835" w:rsidRDefault="00AE7243" w:rsidP="00D51E02">
      <w:pPr>
        <w:rPr>
          <w:rFonts w:ascii="Arial" w:hAnsi="Arial" w:cs="Arial"/>
          <w:sz w:val="24"/>
          <w:szCs w:val="24"/>
        </w:rPr>
      </w:pPr>
      <w:r w:rsidRPr="00AE724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E7243">
        <w:rPr>
          <w:rFonts w:ascii="Arial" w:hAnsi="Arial" w:cs="Arial"/>
          <w:sz w:val="24"/>
          <w:szCs w:val="24"/>
        </w:rPr>
        <w:t>Częstochowa</w:t>
      </w:r>
    </w:p>
    <w:p w:rsidR="00D51E02" w:rsidRPr="00D51E02" w:rsidRDefault="00D51E02" w:rsidP="00D51E02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AE724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7243">
              <w:rPr>
                <w:rFonts w:ascii="Arial" w:hAnsi="Arial" w:cs="Arial"/>
                <w:bCs/>
                <w:sz w:val="24"/>
                <w:szCs w:val="24"/>
              </w:rPr>
              <w:t>Dostawa stacji roboczych i monitorów dla Katedry Technologii i Automatyzacji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E7243" w:rsidRPr="004E4B64" w:rsidTr="00A620B5">
        <w:tc>
          <w:tcPr>
            <w:tcW w:w="2269" w:type="dxa"/>
            <w:shd w:val="clear" w:color="auto" w:fill="auto"/>
          </w:tcPr>
          <w:p w:rsidR="00AE7243" w:rsidRPr="004E4B64" w:rsidRDefault="00AE7243" w:rsidP="00A620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E7243" w:rsidRPr="004E4B64" w:rsidRDefault="00AE7243" w:rsidP="00A620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7243">
              <w:rPr>
                <w:rFonts w:ascii="Arial" w:hAnsi="Arial" w:cs="Arial"/>
                <w:bCs/>
                <w:sz w:val="24"/>
                <w:szCs w:val="24"/>
              </w:rPr>
              <w:t>RK-NZ.261.22.2025.MM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E7243" w:rsidRPr="00AE7243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E7243" w:rsidRPr="00AE7243">
        <w:rPr>
          <w:rFonts w:ascii="Arial" w:hAnsi="Arial" w:cs="Arial"/>
          <w:sz w:val="24"/>
          <w:szCs w:val="24"/>
        </w:rPr>
        <w:t>04/07/2025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E7243" w:rsidRPr="00AE7243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954"/>
        <w:gridCol w:w="1842"/>
      </w:tblGrid>
      <w:tr w:rsidR="00D665F5" w:rsidRPr="00355C9D" w:rsidTr="00D51E02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D51E0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954" w:type="dxa"/>
            <w:shd w:val="clear" w:color="auto" w:fill="F2F2F2"/>
            <w:vAlign w:val="center"/>
          </w:tcPr>
          <w:p w:rsidR="00D665F5" w:rsidRPr="00CF7835" w:rsidRDefault="00D665F5" w:rsidP="00D51E0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D665F5" w:rsidRPr="00CF7835" w:rsidRDefault="00D665F5" w:rsidP="00D51E0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E7243" w:rsidRPr="00355C9D" w:rsidTr="00D51E02">
        <w:tc>
          <w:tcPr>
            <w:tcW w:w="1276" w:type="dxa"/>
            <w:shd w:val="clear" w:color="auto" w:fill="auto"/>
            <w:vAlign w:val="center"/>
          </w:tcPr>
          <w:p w:rsidR="00AE7243" w:rsidRPr="00CF7835" w:rsidRDefault="00AE7243" w:rsidP="00D51E0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24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AE7243" w:rsidRPr="00CF7835" w:rsidRDefault="00AE7243" w:rsidP="00D51E0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7243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AE7243" w:rsidRPr="00CF7835" w:rsidRDefault="00D51E02" w:rsidP="00D51E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AE7243" w:rsidRPr="00AE7243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="00AE7243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7243" w:rsidRPr="00CF7835" w:rsidRDefault="00AE7243" w:rsidP="00D51E0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243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51E0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7243" w:rsidRPr="00CF7835" w:rsidRDefault="00AE7243" w:rsidP="00D51E0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243">
              <w:rPr>
                <w:rFonts w:ascii="Arial" w:hAnsi="Arial" w:cs="Arial"/>
                <w:sz w:val="24"/>
                <w:szCs w:val="24"/>
              </w:rPr>
              <w:t>21 894.00 zł</w:t>
            </w:r>
          </w:p>
        </w:tc>
      </w:tr>
      <w:tr w:rsidR="00AE7243" w:rsidRPr="00355C9D" w:rsidTr="00D51E02">
        <w:tc>
          <w:tcPr>
            <w:tcW w:w="1276" w:type="dxa"/>
            <w:shd w:val="clear" w:color="auto" w:fill="auto"/>
            <w:vAlign w:val="center"/>
          </w:tcPr>
          <w:p w:rsidR="00AE7243" w:rsidRPr="00CF7835" w:rsidRDefault="00AE7243" w:rsidP="00D51E0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24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AE7243" w:rsidRPr="00CF7835" w:rsidRDefault="00AE7243" w:rsidP="00D51E0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7243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AE7243" w:rsidRPr="00CF7835" w:rsidRDefault="00D51E02" w:rsidP="00D51E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Wilkowa 3A</w:t>
            </w:r>
            <w:bookmarkStart w:id="0" w:name="_GoBack"/>
            <w:bookmarkEnd w:id="0"/>
          </w:p>
          <w:p w:rsidR="00AE7243" w:rsidRPr="00CF7835" w:rsidRDefault="00AE7243" w:rsidP="00D51E0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243">
              <w:rPr>
                <w:rFonts w:ascii="Arial" w:hAnsi="Arial" w:cs="Arial"/>
                <w:sz w:val="24"/>
                <w:szCs w:val="24"/>
              </w:rPr>
              <w:t>28-232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7243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7243" w:rsidRPr="00CF7835" w:rsidRDefault="00AE7243" w:rsidP="00D51E0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243">
              <w:rPr>
                <w:rFonts w:ascii="Arial" w:hAnsi="Arial" w:cs="Arial"/>
                <w:sz w:val="24"/>
                <w:szCs w:val="24"/>
              </w:rPr>
              <w:t>17 913.72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66F" w:rsidRDefault="001A266F">
      <w:r>
        <w:separator/>
      </w:r>
    </w:p>
  </w:endnote>
  <w:endnote w:type="continuationSeparator" w:id="0">
    <w:p w:rsidR="001A266F" w:rsidRDefault="001A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51E0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51E0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1E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66F" w:rsidRDefault="001A266F">
      <w:r>
        <w:separator/>
      </w:r>
    </w:p>
  </w:footnote>
  <w:footnote w:type="continuationSeparator" w:id="0">
    <w:p w:rsidR="001A266F" w:rsidRDefault="001A2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243" w:rsidRDefault="00AE72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E02" w:rsidRPr="0062295F" w:rsidRDefault="00D51E02" w:rsidP="00D51E0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E7243" w:rsidRDefault="00AE72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243" w:rsidRDefault="00AE72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266F"/>
    <w:rsid w:val="00007727"/>
    <w:rsid w:val="00017720"/>
    <w:rsid w:val="00035488"/>
    <w:rsid w:val="000C1C6D"/>
    <w:rsid w:val="000D7F25"/>
    <w:rsid w:val="000E00E5"/>
    <w:rsid w:val="001146A4"/>
    <w:rsid w:val="00173B20"/>
    <w:rsid w:val="001A266F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E7243"/>
    <w:rsid w:val="00C236D3"/>
    <w:rsid w:val="00C659E2"/>
    <w:rsid w:val="00CB0802"/>
    <w:rsid w:val="00CF7835"/>
    <w:rsid w:val="00D51E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B36DBD8"/>
  <w15:chartTrackingRefBased/>
  <w15:docId w15:val="{81E8222B-2322-4505-8DD5-29BBFF336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D51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2025-07-04T09:51:00Z</cp:lastPrinted>
  <dcterms:created xsi:type="dcterms:W3CDTF">2025-07-04T09:51:00Z</dcterms:created>
  <dcterms:modified xsi:type="dcterms:W3CDTF">2025-07-04T09:51:00Z</dcterms:modified>
</cp:coreProperties>
</file>