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80193" w:rsidP="00DF7B6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8019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80193">
        <w:rPr>
          <w:rFonts w:ascii="Arial" w:hAnsi="Arial" w:cs="Arial"/>
          <w:sz w:val="24"/>
          <w:szCs w:val="24"/>
        </w:rPr>
        <w:t>2025-07-03</w:t>
      </w:r>
    </w:p>
    <w:p w:rsidR="00CF7835" w:rsidRPr="009432A1" w:rsidRDefault="00F80193" w:rsidP="00DF7B6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019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80193" w:rsidP="00DF7B66">
      <w:pPr>
        <w:spacing w:line="360" w:lineRule="auto"/>
        <w:rPr>
          <w:rFonts w:ascii="Arial" w:hAnsi="Arial" w:cs="Arial"/>
          <w:sz w:val="24"/>
          <w:szCs w:val="24"/>
        </w:rPr>
      </w:pPr>
      <w:r w:rsidRPr="00F8019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80193">
        <w:rPr>
          <w:rFonts w:ascii="Arial" w:hAnsi="Arial" w:cs="Arial"/>
          <w:sz w:val="24"/>
          <w:szCs w:val="24"/>
        </w:rPr>
        <w:t>69</w:t>
      </w:r>
    </w:p>
    <w:p w:rsidR="00CF7835" w:rsidRPr="009432A1" w:rsidRDefault="00F80193" w:rsidP="00DF7B66">
      <w:pPr>
        <w:spacing w:line="360" w:lineRule="auto"/>
        <w:rPr>
          <w:rFonts w:ascii="Arial" w:hAnsi="Arial" w:cs="Arial"/>
          <w:sz w:val="24"/>
          <w:szCs w:val="24"/>
        </w:rPr>
      </w:pPr>
      <w:r w:rsidRPr="00F8019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8019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DF7B6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F7B6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F7B6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F7B6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F7B6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80193" w:rsidP="00DF7B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0193">
              <w:rPr>
                <w:rFonts w:ascii="Arial" w:hAnsi="Arial" w:cs="Arial"/>
                <w:bCs/>
                <w:sz w:val="24"/>
                <w:szCs w:val="24"/>
              </w:rPr>
              <w:t>Dostawa i montaż mebli biurowych - konferencyjnych dla Wydziału Budownictwa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0193" w:rsidRPr="004E4B64" w:rsidTr="000453D2">
        <w:tc>
          <w:tcPr>
            <w:tcW w:w="2269" w:type="dxa"/>
            <w:shd w:val="clear" w:color="auto" w:fill="auto"/>
          </w:tcPr>
          <w:p w:rsidR="00F80193" w:rsidRPr="004E4B64" w:rsidRDefault="00F80193" w:rsidP="00DF7B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0193" w:rsidRPr="004E4B64" w:rsidRDefault="00F80193" w:rsidP="00DF7B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0193">
              <w:rPr>
                <w:rFonts w:ascii="Arial" w:hAnsi="Arial" w:cs="Arial"/>
                <w:bCs/>
                <w:sz w:val="24"/>
                <w:szCs w:val="24"/>
              </w:rPr>
              <w:t>RK-NZ.261.26.2025.MT</w:t>
            </w:r>
          </w:p>
        </w:tc>
      </w:tr>
    </w:tbl>
    <w:p w:rsidR="00D665F5" w:rsidRPr="00355C9D" w:rsidRDefault="00D665F5" w:rsidP="00DF7B66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80193" w:rsidRPr="00F80193">
        <w:rPr>
          <w:rFonts w:ascii="Arial" w:hAnsi="Arial" w:cs="Arial"/>
          <w:sz w:val="24"/>
          <w:szCs w:val="24"/>
        </w:rPr>
        <w:t>(</w:t>
      </w:r>
      <w:proofErr w:type="spellStart"/>
      <w:r w:rsidR="00F80193" w:rsidRPr="00F80193">
        <w:rPr>
          <w:rFonts w:ascii="Arial" w:hAnsi="Arial" w:cs="Arial"/>
          <w:sz w:val="24"/>
          <w:szCs w:val="24"/>
        </w:rPr>
        <w:t>t.j</w:t>
      </w:r>
      <w:proofErr w:type="spellEnd"/>
      <w:r w:rsidR="00F80193" w:rsidRPr="00F80193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DF7B6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80193" w:rsidRPr="00F80193">
        <w:rPr>
          <w:rFonts w:ascii="Arial" w:hAnsi="Arial" w:cs="Arial"/>
          <w:sz w:val="24"/>
          <w:szCs w:val="24"/>
        </w:rPr>
        <w:t>03/07/2025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80193" w:rsidRPr="00F80193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DF7B66" w:rsidRPr="00355C9D" w:rsidRDefault="00DF7B66" w:rsidP="00DF7B6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F7B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F7B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F7B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80193" w:rsidRPr="00355C9D" w:rsidTr="000453D2">
        <w:tc>
          <w:tcPr>
            <w:tcW w:w="1276" w:type="dxa"/>
            <w:shd w:val="clear" w:color="auto" w:fill="auto"/>
            <w:vAlign w:val="center"/>
          </w:tcPr>
          <w:p w:rsidR="00F80193" w:rsidRPr="00CF7835" w:rsidRDefault="00F80193" w:rsidP="00DF7B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80193" w:rsidRPr="00CF7835" w:rsidRDefault="00F80193" w:rsidP="00DF7B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Toro Spółka z</w:t>
            </w:r>
            <w:r w:rsidR="001C37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193">
              <w:rPr>
                <w:rFonts w:ascii="Arial" w:hAnsi="Arial" w:cs="Arial"/>
                <w:sz w:val="24"/>
                <w:szCs w:val="24"/>
              </w:rPr>
              <w:t>o</w:t>
            </w:r>
            <w:r w:rsidR="001C37C4">
              <w:rPr>
                <w:rFonts w:ascii="Arial" w:hAnsi="Arial" w:cs="Arial"/>
                <w:sz w:val="24"/>
                <w:szCs w:val="24"/>
              </w:rPr>
              <w:t>.</w:t>
            </w:r>
            <w:r w:rsidRPr="00F80193">
              <w:rPr>
                <w:rFonts w:ascii="Arial" w:hAnsi="Arial" w:cs="Arial"/>
                <w:sz w:val="24"/>
                <w:szCs w:val="24"/>
              </w:rPr>
              <w:t>o</w:t>
            </w:r>
            <w:r w:rsidR="001C37C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80193" w:rsidRPr="00CF7835" w:rsidRDefault="00F80193" w:rsidP="00DF7B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Breń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193">
              <w:rPr>
                <w:rFonts w:ascii="Arial" w:hAnsi="Arial" w:cs="Arial"/>
                <w:sz w:val="24"/>
                <w:szCs w:val="24"/>
              </w:rPr>
              <w:t>64a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193" w:rsidRPr="00CF7835" w:rsidRDefault="00F80193" w:rsidP="00DF7B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33-140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C37C4">
              <w:rPr>
                <w:rFonts w:ascii="Arial" w:hAnsi="Arial" w:cs="Arial"/>
                <w:sz w:val="24"/>
                <w:szCs w:val="24"/>
              </w:rPr>
              <w:t>Lisia G</w:t>
            </w:r>
            <w:bookmarkStart w:id="0" w:name="_GoBack"/>
            <w:bookmarkEnd w:id="0"/>
            <w:r w:rsidRPr="00F80193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193" w:rsidRPr="00CF7835" w:rsidRDefault="00F80193" w:rsidP="00DF7B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89 421.00 zł</w:t>
            </w:r>
          </w:p>
        </w:tc>
      </w:tr>
      <w:tr w:rsidR="00F80193" w:rsidRPr="00355C9D" w:rsidTr="000453D2">
        <w:tc>
          <w:tcPr>
            <w:tcW w:w="1276" w:type="dxa"/>
            <w:shd w:val="clear" w:color="auto" w:fill="auto"/>
            <w:vAlign w:val="center"/>
          </w:tcPr>
          <w:p w:rsidR="00F80193" w:rsidRPr="00CF7835" w:rsidRDefault="00F80193" w:rsidP="00DF7B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80193" w:rsidRPr="00CF7835" w:rsidRDefault="00F80193" w:rsidP="00DF7B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F80193" w:rsidRPr="00CF7835" w:rsidRDefault="00F80193" w:rsidP="00DF7B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193">
              <w:rPr>
                <w:rFonts w:ascii="Arial" w:hAnsi="Arial" w:cs="Arial"/>
                <w:sz w:val="24"/>
                <w:szCs w:val="24"/>
              </w:rPr>
              <w:t>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193" w:rsidRPr="00CF7835" w:rsidRDefault="00F80193" w:rsidP="00DF7B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19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193" w:rsidRPr="00CF7835" w:rsidRDefault="00F80193" w:rsidP="00DF7B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56 457.00 zł</w:t>
            </w:r>
          </w:p>
        </w:tc>
      </w:tr>
      <w:tr w:rsidR="00F80193" w:rsidRPr="00355C9D" w:rsidTr="000453D2">
        <w:tc>
          <w:tcPr>
            <w:tcW w:w="1276" w:type="dxa"/>
            <w:shd w:val="clear" w:color="auto" w:fill="auto"/>
            <w:vAlign w:val="center"/>
          </w:tcPr>
          <w:p w:rsidR="00F80193" w:rsidRPr="00CF7835" w:rsidRDefault="00F80193" w:rsidP="00DF7B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F80193" w:rsidRPr="00CF7835" w:rsidRDefault="00F80193" w:rsidP="00DF7B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F80193" w:rsidRPr="00CF7835" w:rsidRDefault="00F80193" w:rsidP="00DF7B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Gliwicka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193">
              <w:rPr>
                <w:rFonts w:ascii="Arial" w:hAnsi="Arial" w:cs="Arial"/>
                <w:sz w:val="24"/>
                <w:szCs w:val="24"/>
              </w:rPr>
              <w:t>189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80193" w:rsidRPr="00CF7835" w:rsidRDefault="00F80193" w:rsidP="00DF7B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40-859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19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0193" w:rsidRPr="00CF7835" w:rsidRDefault="00F80193" w:rsidP="00DF7B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193">
              <w:rPr>
                <w:rFonts w:ascii="Arial" w:hAnsi="Arial" w:cs="Arial"/>
                <w:sz w:val="24"/>
                <w:szCs w:val="24"/>
              </w:rPr>
              <w:t>52 971.18 zł</w:t>
            </w:r>
          </w:p>
        </w:tc>
      </w:tr>
    </w:tbl>
    <w:p w:rsidR="0069085C" w:rsidRPr="00355C9D" w:rsidRDefault="0069085C" w:rsidP="00DF7B66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DF7B66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DF7B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851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BAA" w:rsidRDefault="00005BAA">
      <w:r>
        <w:separator/>
      </w:r>
    </w:p>
  </w:endnote>
  <w:endnote w:type="continuationSeparator" w:id="0">
    <w:p w:rsidR="00005BAA" w:rsidRDefault="00005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1C37C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C37C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C37C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37C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BAA" w:rsidRDefault="00005BAA">
      <w:r>
        <w:separator/>
      </w:r>
    </w:p>
  </w:footnote>
  <w:footnote w:type="continuationSeparator" w:id="0">
    <w:p w:rsidR="00005BAA" w:rsidRDefault="00005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193" w:rsidRDefault="00F80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B66" w:rsidRPr="00DF7B66" w:rsidRDefault="001C37C4" w:rsidP="00DF7B6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F7B66" w:rsidRPr="00DF7B66" w:rsidRDefault="00DF7B66" w:rsidP="00DF7B66">
    <w:pPr>
      <w:spacing w:after="160" w:line="259" w:lineRule="auto"/>
      <w:rPr>
        <w:rFonts w:ascii="Arial" w:hAnsi="Arial"/>
        <w:sz w:val="22"/>
        <w:szCs w:val="22"/>
      </w:rPr>
    </w:pPr>
  </w:p>
  <w:p w:rsidR="00F80193" w:rsidRDefault="00F80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193" w:rsidRDefault="00F801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BAA"/>
    <w:rsid w:val="00005BAA"/>
    <w:rsid w:val="00007727"/>
    <w:rsid w:val="00017720"/>
    <w:rsid w:val="00035488"/>
    <w:rsid w:val="000C1C6D"/>
    <w:rsid w:val="000D7F25"/>
    <w:rsid w:val="000E00E5"/>
    <w:rsid w:val="001146A4"/>
    <w:rsid w:val="00173B20"/>
    <w:rsid w:val="001C37C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F7B66"/>
    <w:rsid w:val="00EA3476"/>
    <w:rsid w:val="00F44906"/>
    <w:rsid w:val="00F8019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CD8D511"/>
  <w15:chartTrackingRefBased/>
  <w15:docId w15:val="{EB692F89-D268-4D95-B21F-D18E8399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127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2025-07-03T10:58:00Z</cp:lastPrinted>
  <dcterms:created xsi:type="dcterms:W3CDTF">2025-07-03T10:59:00Z</dcterms:created>
  <dcterms:modified xsi:type="dcterms:W3CDTF">2025-07-03T10:59:00Z</dcterms:modified>
</cp:coreProperties>
</file>