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916F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36351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36351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36351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6351C" w:rsidRPr="007B107C" w:rsidTr="00EA644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351C" w:rsidRPr="007B107C" w:rsidRDefault="0036351C" w:rsidP="00EA644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36351C" w:rsidRPr="007B107C" w:rsidRDefault="0036351C" w:rsidP="00EA644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36351C" w:rsidRPr="007B107C" w:rsidRDefault="0036351C" w:rsidP="00EA644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36351C" w:rsidRPr="007B107C" w:rsidRDefault="0036351C" w:rsidP="00EA644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36351C" w:rsidRPr="007B107C" w:rsidRDefault="0036351C" w:rsidP="00EA644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36351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zapewnienia załogi na jednostce r/v IMOR</w:t>
      </w:r>
      <w:r w:rsidR="003F3F6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powtórne</w:t>
      </w:r>
      <w:bookmarkStart w:id="0" w:name="_GoBack"/>
      <w:bookmarkEnd w:id="0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36351C"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</w:t>
      </w:r>
      <w:r w:rsidR="003F3F6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25</w:t>
      </w:r>
      <w:r w:rsidR="0036351C"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36351C"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51C" w:rsidRDefault="0036351C" w:rsidP="0036351C">
      <w:pPr>
        <w:spacing w:after="0" w:line="240" w:lineRule="auto"/>
      </w:pPr>
      <w:r>
        <w:separator/>
      </w:r>
    </w:p>
  </w:endnote>
  <w:endnote w:type="continuationSeparator" w:id="0">
    <w:p w:rsidR="0036351C" w:rsidRDefault="0036351C" w:rsidP="00363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51C" w:rsidRDefault="0036351C" w:rsidP="0036351C">
      <w:pPr>
        <w:spacing w:after="0" w:line="240" w:lineRule="auto"/>
      </w:pPr>
      <w:r>
        <w:separator/>
      </w:r>
    </w:p>
  </w:footnote>
  <w:footnote w:type="continuationSeparator" w:id="0">
    <w:p w:rsidR="0036351C" w:rsidRDefault="0036351C" w:rsidP="003635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6E3"/>
    <w:rsid w:val="002621C4"/>
    <w:rsid w:val="0036351C"/>
    <w:rsid w:val="00390110"/>
    <w:rsid w:val="003F3F6F"/>
    <w:rsid w:val="004076E3"/>
    <w:rsid w:val="005916FC"/>
    <w:rsid w:val="007B107C"/>
    <w:rsid w:val="007C7D43"/>
    <w:rsid w:val="00843802"/>
    <w:rsid w:val="008750B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9FABB"/>
  <w15:chartTrackingRefBased/>
  <w15:docId w15:val="{7CC3FFC3-D7E5-41D2-8AD5-72C7EB219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3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351C"/>
  </w:style>
  <w:style w:type="paragraph" w:styleId="Stopka">
    <w:name w:val="footer"/>
    <w:basedOn w:val="Normalny"/>
    <w:link w:val="StopkaZnak"/>
    <w:uiPriority w:val="99"/>
    <w:unhideWhenUsed/>
    <w:rsid w:val="00363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3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2025-06-27T09:21:00Z</cp:lastPrinted>
  <dcterms:created xsi:type="dcterms:W3CDTF">2025-06-27T09:21:00Z</dcterms:created>
  <dcterms:modified xsi:type="dcterms:W3CDTF">2025-06-27T09:21:00Z</dcterms:modified>
</cp:coreProperties>
</file>