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9B2AAD" w:rsidRDefault="00D62E6E" w:rsidP="009B2AAD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B2A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061C9" w:rsidRPr="009B2AAD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9B2A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B2AAD" w:rsidTr="00D62E6E">
        <w:tc>
          <w:tcPr>
            <w:tcW w:w="2800" w:type="dxa"/>
            <w:shd w:val="clear" w:color="auto" w:fill="auto"/>
          </w:tcPr>
          <w:p w:rsidR="00D62E6E" w:rsidRPr="009B2AAD" w:rsidRDefault="00D62E6E" w:rsidP="009B2A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B2AA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B2AA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B2AAD" w:rsidRDefault="00D62E6E" w:rsidP="009B2A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B2AAD" w:rsidRDefault="00D62E6E" w:rsidP="009B2A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B2AAD" w:rsidRDefault="00D62E6E" w:rsidP="009B2AA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9B2AAD" w:rsidTr="00D62E6E">
        <w:tc>
          <w:tcPr>
            <w:tcW w:w="2800" w:type="dxa"/>
            <w:shd w:val="clear" w:color="auto" w:fill="auto"/>
          </w:tcPr>
          <w:p w:rsidR="00D62E6E" w:rsidRPr="009B2AAD" w:rsidRDefault="00D62E6E" w:rsidP="009B2AA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B2AA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B2AAD" w:rsidRDefault="00D62E6E" w:rsidP="009B2A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B2AAD" w:rsidRDefault="00D62E6E" w:rsidP="009B2A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B2AAD" w:rsidRDefault="00D62E6E" w:rsidP="009B2AA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B2AA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9B2AAD" w:rsidRDefault="00BC121E" w:rsidP="009B2AAD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61C9" w:rsidRPr="009B2AAD" w:rsidTr="008656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061C9" w:rsidRPr="009B2AAD" w:rsidRDefault="00C061C9" w:rsidP="009B2AAD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C061C9" w:rsidRPr="009B2AAD" w:rsidRDefault="00C061C9" w:rsidP="009B2AAD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C061C9" w:rsidRPr="009B2AAD" w:rsidRDefault="00C061C9" w:rsidP="009B2AA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C061C9" w:rsidRPr="009B2AAD" w:rsidRDefault="00C061C9" w:rsidP="009B2AA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B2AAD" w:rsidRDefault="00C061C9" w:rsidP="009B2AAD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9B2AAD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9B2AAD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B2AAD" w:rsidTr="00D62E6E">
        <w:tc>
          <w:tcPr>
            <w:tcW w:w="2269" w:type="dxa"/>
            <w:shd w:val="clear" w:color="auto" w:fill="auto"/>
          </w:tcPr>
          <w:p w:rsidR="00D62E6E" w:rsidRPr="009B2AAD" w:rsidRDefault="00D62E6E" w:rsidP="009B2A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B2AAD" w:rsidRDefault="00C061C9" w:rsidP="009B2A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(6 zadań)</w:t>
            </w:r>
            <w:r w:rsidR="00D62E6E" w:rsidRPr="009B2A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61C9" w:rsidRPr="009B2AAD" w:rsidTr="008656A0">
        <w:tc>
          <w:tcPr>
            <w:tcW w:w="2269" w:type="dxa"/>
            <w:shd w:val="clear" w:color="auto" w:fill="auto"/>
          </w:tcPr>
          <w:p w:rsidR="00C061C9" w:rsidRPr="009B2AAD" w:rsidRDefault="00C061C9" w:rsidP="009B2A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61C9" w:rsidRPr="009B2AAD" w:rsidRDefault="00C061C9" w:rsidP="009B2A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RK-NZ.261.27.2025.MM</w:t>
            </w:r>
          </w:p>
        </w:tc>
      </w:tr>
    </w:tbl>
    <w:p w:rsidR="00BC121E" w:rsidRPr="009B2AAD" w:rsidRDefault="00C061C9" w:rsidP="009B2AAD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B2AAD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9B2AA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9B2AAD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9B2AAD" w:rsidRDefault="008E296F" w:rsidP="009B2AAD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9B2AAD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9B2AAD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B2AAD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9B2AAD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B2AA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9B2AAD" w:rsidRDefault="00BC121E" w:rsidP="009B2AAD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2AAD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B2AAD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9B2AAD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B2AAD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9B2AAD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B2AAD" w:rsidRDefault="00BF69A4" w:rsidP="009B2AAD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2AAD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B2AA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B2AA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9B2AA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2AAD" w:rsidRDefault="00BC121E" w:rsidP="009B2AA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B2AAD" w:rsidRDefault="00BC121E" w:rsidP="009B2AAD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B2AAD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9B2AAD" w:rsidRDefault="00BC121E" w:rsidP="009B2AAD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B2AAD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  <w:bookmarkStart w:id="0" w:name="_GoBack"/>
      <w:bookmarkEnd w:id="0"/>
    </w:p>
    <w:p w:rsidR="00067B62" w:rsidRPr="009B2AAD" w:rsidRDefault="00067B62" w:rsidP="009B2AAD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9B2AAD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9B2AAD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B2AAD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B2AAD" w:rsidRDefault="00067B62" w:rsidP="009B2AAD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B2AAD" w:rsidTr="00620E37">
        <w:tc>
          <w:tcPr>
            <w:tcW w:w="2660" w:type="dxa"/>
            <w:shd w:val="clear" w:color="auto" w:fill="auto"/>
          </w:tcPr>
          <w:p w:rsidR="00BC121E" w:rsidRPr="009B2AAD" w:rsidRDefault="00BC121E" w:rsidP="009B2A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B2AAD" w:rsidRDefault="00D62E6E" w:rsidP="009B2A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B2AAD" w:rsidRDefault="00844A96" w:rsidP="009B2AA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9B2A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9B2A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B2AAD" w:rsidRDefault="00BC121E" w:rsidP="009B2A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B2AAD" w:rsidRDefault="00BC121E" w:rsidP="009B2A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B2AA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B2AAD" w:rsidRDefault="00844A96" w:rsidP="009B2AA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B2A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061C9" w:rsidRPr="009B2A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9B2A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9B2A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D33" w:rsidRDefault="00C03D33">
      <w:r>
        <w:separator/>
      </w:r>
    </w:p>
  </w:endnote>
  <w:endnote w:type="continuationSeparator" w:id="0">
    <w:p w:rsidR="00C03D33" w:rsidRDefault="00C03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2AA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2AA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1C9" w:rsidRDefault="00C061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D33" w:rsidRDefault="00C03D33">
      <w:r>
        <w:separator/>
      </w:r>
    </w:p>
  </w:footnote>
  <w:footnote w:type="continuationSeparator" w:id="0">
    <w:p w:rsidR="00C03D33" w:rsidRDefault="00C03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1C9" w:rsidRDefault="00C061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1C9" w:rsidRDefault="00C06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1C9" w:rsidRDefault="00C061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D3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00DFB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2AA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3D33"/>
    <w:rsid w:val="00C061C9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D238CB-EA05-4EB8-B083-99F4D01BA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B2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2AAD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E7AAB-8B18-4175-8792-00397716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2025-06-30T11:30:00Z</cp:lastPrinted>
  <dcterms:created xsi:type="dcterms:W3CDTF">2025-06-30T11:30:00Z</dcterms:created>
  <dcterms:modified xsi:type="dcterms:W3CDTF">2025-06-30T11:30:00Z</dcterms:modified>
</cp:coreProperties>
</file>