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8237F4" w:rsidP="00ED20B8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8237F4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8237F4">
        <w:rPr>
          <w:rFonts w:ascii="Arial" w:hAnsi="Arial" w:cs="Arial"/>
        </w:rPr>
        <w:t>2025-06-27</w:t>
      </w:r>
    </w:p>
    <w:p w:rsidR="00081D13" w:rsidRPr="00353FDC" w:rsidRDefault="008237F4" w:rsidP="00ED20B8">
      <w:pPr>
        <w:spacing w:line="360" w:lineRule="auto"/>
        <w:ind w:right="3969"/>
        <w:rPr>
          <w:rFonts w:ascii="Arial" w:hAnsi="Arial" w:cs="Arial"/>
          <w:b/>
          <w:bCs/>
        </w:rPr>
      </w:pPr>
      <w:r w:rsidRPr="008237F4">
        <w:rPr>
          <w:rFonts w:ascii="Arial" w:hAnsi="Arial" w:cs="Arial"/>
          <w:b/>
          <w:bCs/>
        </w:rPr>
        <w:t>Politechnika Częstochowska</w:t>
      </w:r>
    </w:p>
    <w:p w:rsidR="00081D13" w:rsidRPr="00353FDC" w:rsidRDefault="008237F4" w:rsidP="00ED20B8">
      <w:pPr>
        <w:spacing w:line="360" w:lineRule="auto"/>
        <w:ind w:right="3969"/>
        <w:rPr>
          <w:rFonts w:ascii="Arial" w:hAnsi="Arial" w:cs="Arial"/>
        </w:rPr>
      </w:pPr>
      <w:r w:rsidRPr="008237F4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8237F4">
        <w:rPr>
          <w:rFonts w:ascii="Arial" w:hAnsi="Arial" w:cs="Arial"/>
        </w:rPr>
        <w:t>69</w:t>
      </w:r>
    </w:p>
    <w:p w:rsidR="00081D13" w:rsidRPr="00353FDC" w:rsidRDefault="008237F4" w:rsidP="00ED20B8">
      <w:pPr>
        <w:spacing w:line="360" w:lineRule="auto"/>
        <w:ind w:right="3969"/>
        <w:rPr>
          <w:rFonts w:ascii="Arial" w:hAnsi="Arial" w:cs="Arial"/>
        </w:rPr>
      </w:pPr>
      <w:r w:rsidRPr="008237F4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8237F4">
        <w:rPr>
          <w:rFonts w:ascii="Arial" w:hAnsi="Arial" w:cs="Arial"/>
        </w:rPr>
        <w:t>Częstochowa</w:t>
      </w:r>
    </w:p>
    <w:p w:rsidR="00081D13" w:rsidRDefault="00081D13" w:rsidP="00ED20B8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ED20B8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ED20B8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ED20B8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081D13" w:rsidRPr="00353FDC" w:rsidRDefault="00081D13" w:rsidP="00ED20B8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ED20B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8237F4" w:rsidP="00ED20B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237F4">
              <w:rPr>
                <w:rFonts w:ascii="Arial" w:hAnsi="Arial" w:cs="Arial"/>
                <w:bCs/>
              </w:rPr>
              <w:t>Rezerwacja, wystawianie, sprzedaż i sukcesywna dostawa biletów lotniczych na zagraniczne przewozy pasażerskie dla pracowników, doktorantów, studentów oraz gości Politechniki Częstochowskiej</w:t>
            </w:r>
          </w:p>
        </w:tc>
      </w:tr>
      <w:tr w:rsidR="008237F4" w:rsidRPr="00353FDC" w:rsidTr="006E44EC">
        <w:tc>
          <w:tcPr>
            <w:tcW w:w="2269" w:type="dxa"/>
            <w:shd w:val="clear" w:color="auto" w:fill="auto"/>
          </w:tcPr>
          <w:p w:rsidR="008237F4" w:rsidRPr="00353FDC" w:rsidRDefault="008237F4" w:rsidP="00ED20B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8237F4" w:rsidRPr="00353FDC" w:rsidRDefault="008237F4" w:rsidP="00ED20B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237F4">
              <w:rPr>
                <w:rFonts w:ascii="Arial" w:hAnsi="Arial" w:cs="Arial"/>
                <w:bCs/>
              </w:rPr>
              <w:t>RK-NZ.261.21.2025.MT</w:t>
            </w:r>
          </w:p>
        </w:tc>
      </w:tr>
    </w:tbl>
    <w:p w:rsidR="00081D13" w:rsidRDefault="00081D13" w:rsidP="00ED20B8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081D13" w:rsidRPr="00E1738E" w:rsidRDefault="00C65E53" w:rsidP="00ED20B8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8237F4" w:rsidRPr="008237F4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8237F4" w:rsidRPr="008237F4">
        <w:rPr>
          <w:rFonts w:ascii="Arial" w:hAnsi="Arial" w:cs="Arial"/>
        </w:rPr>
        <w:t>(</w:t>
      </w:r>
      <w:proofErr w:type="spellStart"/>
      <w:r w:rsidR="008237F4" w:rsidRPr="008237F4">
        <w:rPr>
          <w:rFonts w:ascii="Arial" w:hAnsi="Arial" w:cs="Arial"/>
        </w:rPr>
        <w:t>t.j</w:t>
      </w:r>
      <w:proofErr w:type="spellEnd"/>
      <w:r w:rsidR="008237F4" w:rsidRPr="008237F4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237F4" w:rsidRPr="00E1738E" w:rsidTr="006E44EC">
        <w:trPr>
          <w:cantSplit/>
        </w:trPr>
        <w:tc>
          <w:tcPr>
            <w:tcW w:w="10080" w:type="dxa"/>
          </w:tcPr>
          <w:p w:rsidR="00ED20B8" w:rsidRPr="005B6EE8" w:rsidRDefault="00ED20B8" w:rsidP="00ED20B8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5B6EE8">
              <w:rPr>
                <w:rFonts w:ascii="Arial" w:hAnsi="Arial" w:cs="Arial"/>
                <w:b/>
              </w:rPr>
              <w:lastRenderedPageBreak/>
              <w:t>WHY NOT TRAVEL sp. z o.o.</w:t>
            </w:r>
          </w:p>
          <w:p w:rsidR="00ED20B8" w:rsidRPr="005B6EE8" w:rsidRDefault="00ED20B8" w:rsidP="00ED20B8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5B6EE8">
              <w:rPr>
                <w:rFonts w:ascii="Arial" w:hAnsi="Arial" w:cs="Arial"/>
                <w:bCs/>
              </w:rPr>
              <w:t xml:space="preserve">Kielnarowa 108a </w:t>
            </w:r>
          </w:p>
          <w:p w:rsidR="00ED20B8" w:rsidRPr="005B6EE8" w:rsidRDefault="00ED20B8" w:rsidP="00ED20B8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5B6EE8">
              <w:rPr>
                <w:rFonts w:ascii="Arial" w:hAnsi="Arial" w:cs="Arial"/>
                <w:bCs/>
              </w:rPr>
              <w:t>36-020 Tyczyn</w:t>
            </w:r>
          </w:p>
          <w:p w:rsidR="00ED20B8" w:rsidRPr="005B6EE8" w:rsidRDefault="00ED20B8" w:rsidP="00ED20B8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 w:rsidRPr="005B6EE8">
              <w:rPr>
                <w:rFonts w:ascii="Arial" w:hAnsi="Arial" w:cs="Arial"/>
              </w:rPr>
              <w:t>za cenę wykonania całości przedmiotu zamówienia w wysokości</w:t>
            </w:r>
            <w:bookmarkStart w:id="1" w:name="p360105_01"/>
            <w:r w:rsidRPr="005B6EE8">
              <w:rPr>
                <w:rFonts w:ascii="Arial" w:hAnsi="Arial" w:cs="Arial"/>
              </w:rPr>
              <w:t xml:space="preserve"> </w:t>
            </w:r>
            <w:bookmarkEnd w:id="1"/>
            <w:r w:rsidRPr="0088626E">
              <w:rPr>
                <w:rFonts w:ascii="Arial" w:hAnsi="Arial" w:cs="Arial"/>
                <w:b/>
              </w:rPr>
              <w:t>225 787,96 zł brutto</w:t>
            </w:r>
            <w:r w:rsidRPr="005B6EE8">
              <w:rPr>
                <w:rFonts w:ascii="Arial" w:hAnsi="Arial" w:cs="Arial"/>
              </w:rPr>
              <w:t xml:space="preserve">, w tym stałe miesięczne wynagrodzenie </w:t>
            </w:r>
            <w:r w:rsidRPr="005B6EE8">
              <w:rPr>
                <w:rFonts w:ascii="Arial" w:hAnsi="Arial" w:cs="Arial"/>
                <w:b/>
              </w:rPr>
              <w:t>499.00 zł brutto</w:t>
            </w:r>
            <w:r w:rsidRPr="005B6EE8">
              <w:rPr>
                <w:rFonts w:ascii="Arial" w:hAnsi="Arial" w:cs="Arial"/>
                <w:bCs/>
              </w:rPr>
              <w:t>.</w:t>
            </w:r>
          </w:p>
          <w:p w:rsidR="00ED20B8" w:rsidRPr="005B6EE8" w:rsidRDefault="00ED20B8" w:rsidP="00ED20B8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5B6EE8">
              <w:rPr>
                <w:rFonts w:ascii="Arial" w:hAnsi="Arial" w:cs="Arial"/>
                <w:color w:val="000000"/>
              </w:rPr>
              <w:t>Uzasadnienie wyboru:</w:t>
            </w:r>
          </w:p>
          <w:p w:rsidR="008237F4" w:rsidRDefault="00ED20B8" w:rsidP="00ED20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5B6EE8">
              <w:rPr>
                <w:rFonts w:ascii="Arial" w:hAnsi="Arial" w:cs="Arial"/>
              </w:rPr>
              <w:t>Wybrana oferta jest ofertą najkorzystniejszą. Oferta ta spełnia wymagania określone w SWZ</w:t>
            </w:r>
            <w:r>
              <w:rPr>
                <w:rFonts w:ascii="Arial" w:hAnsi="Arial" w:cs="Arial"/>
              </w:rPr>
              <w:t xml:space="preserve">            </w:t>
            </w:r>
            <w:r w:rsidRPr="005B6EE8">
              <w:rPr>
                <w:rFonts w:ascii="Arial" w:hAnsi="Arial" w:cs="Arial"/>
              </w:rPr>
              <w:t xml:space="preserve"> i nie podlega odrzuceniu, a w wyniku przeprowadzonej oceny oferta przedmiotowego Wykonawcy otrzymała największą liczbę punktów - 100,00 pkt. Cena oferty mieści się w możliwościach finansowych Zamawiającego</w:t>
            </w:r>
            <w:r w:rsidR="008237F4" w:rsidRPr="008237F4">
              <w:rPr>
                <w:rFonts w:ascii="Arial" w:hAnsi="Arial" w:cs="Arial"/>
              </w:rPr>
              <w:t>.</w:t>
            </w:r>
          </w:p>
          <w:p w:rsidR="004F4A01" w:rsidRPr="00E1738E" w:rsidRDefault="004F4A01" w:rsidP="00ED20B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bookmarkStart w:id="2" w:name="_GoBack"/>
            <w:bookmarkEnd w:id="2"/>
          </w:p>
        </w:tc>
      </w:tr>
    </w:tbl>
    <w:p w:rsidR="00081D13" w:rsidRDefault="00081D13" w:rsidP="00ED20B8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275"/>
        <w:gridCol w:w="1701"/>
        <w:gridCol w:w="1843"/>
        <w:gridCol w:w="1701"/>
        <w:gridCol w:w="1134"/>
      </w:tblGrid>
      <w:tr w:rsidR="00ED20B8" w:rsidRPr="005B6EE8" w:rsidTr="006E44EC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ED20B8" w:rsidRPr="005B6EE8" w:rsidRDefault="00ED20B8" w:rsidP="00ED20B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B6EE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ED20B8" w:rsidRPr="005B6EE8" w:rsidRDefault="00ED20B8" w:rsidP="00ED20B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6EE8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ED20B8" w:rsidRPr="005B6EE8" w:rsidRDefault="00ED20B8" w:rsidP="00ED20B8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B6EE8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ED20B8" w:rsidRPr="005B6EE8" w:rsidRDefault="00ED20B8" w:rsidP="00ED20B8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B6EE8">
              <w:rPr>
                <w:rFonts w:ascii="Arial" w:hAnsi="Arial" w:cs="Arial"/>
                <w:bCs/>
                <w:sz w:val="24"/>
                <w:szCs w:val="24"/>
              </w:rPr>
              <w:t>Termin bezpłatnego odwołania rezerwacji oraz zmiany trasy lub terminu podróży przed planowanym odlotem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ED20B8" w:rsidRPr="005B6EE8" w:rsidRDefault="00ED20B8" w:rsidP="00ED20B8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B6EE8">
              <w:rPr>
                <w:rFonts w:ascii="Arial" w:hAnsi="Arial" w:cs="Arial"/>
                <w:bCs/>
                <w:sz w:val="24"/>
                <w:szCs w:val="24"/>
              </w:rPr>
              <w:t>Czas na przedstawienie oferty zawierającej warianty przelotów  od momentu otrzymania zgłoszenia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ED20B8" w:rsidRPr="005B6EE8" w:rsidRDefault="00ED20B8" w:rsidP="00ED20B8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B6EE8">
              <w:rPr>
                <w:rFonts w:ascii="Arial" w:hAnsi="Arial" w:cs="Arial"/>
                <w:bCs/>
                <w:sz w:val="24"/>
                <w:szCs w:val="24"/>
              </w:rPr>
              <w:t>Cena biletów lotniczych w 5 podanych destynacjach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ED20B8" w:rsidRPr="005B6EE8" w:rsidRDefault="00ED20B8" w:rsidP="00ED20B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6EE8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ED20B8" w:rsidRPr="005B6EE8" w:rsidTr="006E44EC">
        <w:tc>
          <w:tcPr>
            <w:tcW w:w="851" w:type="dxa"/>
            <w:vAlign w:val="center"/>
          </w:tcPr>
          <w:p w:rsidR="00ED20B8" w:rsidRPr="005B6EE8" w:rsidRDefault="00ED20B8" w:rsidP="00ED20B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6EE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410" w:type="dxa"/>
            <w:vAlign w:val="center"/>
          </w:tcPr>
          <w:p w:rsidR="00ED20B8" w:rsidRPr="005B6EE8" w:rsidRDefault="00ED20B8" w:rsidP="00ED20B8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B6EE8">
              <w:rPr>
                <w:rFonts w:ascii="Arial" w:hAnsi="Arial" w:cs="Arial"/>
                <w:b/>
                <w:sz w:val="24"/>
                <w:szCs w:val="24"/>
              </w:rPr>
              <w:t>WHY NOT TRAVEL sp. z o.o.</w:t>
            </w:r>
          </w:p>
          <w:p w:rsidR="00ED20B8" w:rsidRPr="005B6EE8" w:rsidRDefault="00ED20B8" w:rsidP="00ED20B8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B6EE8">
              <w:rPr>
                <w:rFonts w:ascii="Arial" w:hAnsi="Arial" w:cs="Arial"/>
                <w:bCs/>
                <w:sz w:val="24"/>
                <w:szCs w:val="24"/>
              </w:rPr>
              <w:t xml:space="preserve">Kielnarowa 108a </w:t>
            </w:r>
          </w:p>
          <w:p w:rsidR="00ED20B8" w:rsidRPr="005B6EE8" w:rsidRDefault="00ED20B8" w:rsidP="00ED20B8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B6EE8">
              <w:rPr>
                <w:rFonts w:ascii="Arial" w:hAnsi="Arial" w:cs="Arial"/>
                <w:bCs/>
                <w:sz w:val="24"/>
                <w:szCs w:val="24"/>
              </w:rPr>
              <w:t>36-020 Tyczyn</w:t>
            </w:r>
          </w:p>
        </w:tc>
        <w:tc>
          <w:tcPr>
            <w:tcW w:w="1275" w:type="dxa"/>
            <w:vAlign w:val="center"/>
          </w:tcPr>
          <w:p w:rsidR="00ED20B8" w:rsidRPr="005B6EE8" w:rsidRDefault="00ED20B8" w:rsidP="00ED20B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6EE8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ED20B8" w:rsidRPr="005B6EE8" w:rsidRDefault="00ED20B8" w:rsidP="00ED20B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6EE8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:rsidR="00ED20B8" w:rsidRPr="005B6EE8" w:rsidRDefault="00ED20B8" w:rsidP="00ED20B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6EE8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701" w:type="dxa"/>
            <w:vAlign w:val="center"/>
          </w:tcPr>
          <w:p w:rsidR="00ED20B8" w:rsidRPr="005B6EE8" w:rsidRDefault="00ED20B8" w:rsidP="00ED20B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6EE8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ED20B8" w:rsidRPr="005B6EE8" w:rsidRDefault="00ED20B8" w:rsidP="00ED20B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6EE8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ED20B8" w:rsidRPr="005B6EE8" w:rsidTr="006E44EC">
        <w:tc>
          <w:tcPr>
            <w:tcW w:w="851" w:type="dxa"/>
            <w:vAlign w:val="center"/>
          </w:tcPr>
          <w:p w:rsidR="00ED20B8" w:rsidRPr="005B6EE8" w:rsidRDefault="00ED20B8" w:rsidP="00ED20B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6EE8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2410" w:type="dxa"/>
            <w:vAlign w:val="center"/>
          </w:tcPr>
          <w:p w:rsidR="00ED20B8" w:rsidRPr="005B6EE8" w:rsidRDefault="00ED20B8" w:rsidP="00ED20B8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5B6EE8">
              <w:rPr>
                <w:rFonts w:ascii="Arial" w:hAnsi="Arial" w:cs="Arial"/>
                <w:b/>
                <w:sz w:val="24"/>
                <w:szCs w:val="24"/>
              </w:rPr>
              <w:t>Furnel</w:t>
            </w:r>
            <w:proofErr w:type="spellEnd"/>
            <w:r w:rsidRPr="005B6EE8">
              <w:rPr>
                <w:rFonts w:ascii="Arial" w:hAnsi="Arial" w:cs="Arial"/>
                <w:b/>
                <w:sz w:val="24"/>
                <w:szCs w:val="24"/>
              </w:rPr>
              <w:t xml:space="preserve"> Travel International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   </w:t>
            </w:r>
            <w:r w:rsidRPr="005B6EE8">
              <w:rPr>
                <w:rFonts w:ascii="Arial" w:hAnsi="Arial" w:cs="Arial"/>
                <w:b/>
                <w:sz w:val="24"/>
                <w:szCs w:val="24"/>
              </w:rPr>
              <w:t>Sp. z o.o.</w:t>
            </w:r>
          </w:p>
          <w:p w:rsidR="00ED20B8" w:rsidRPr="005B6EE8" w:rsidRDefault="00ED20B8" w:rsidP="00ED20B8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B6EE8">
              <w:rPr>
                <w:rFonts w:ascii="Arial" w:hAnsi="Arial" w:cs="Arial"/>
                <w:bCs/>
                <w:sz w:val="24"/>
                <w:szCs w:val="24"/>
              </w:rPr>
              <w:t xml:space="preserve">ul. Mikołaja Kopernika 3 </w:t>
            </w:r>
          </w:p>
          <w:p w:rsidR="00ED20B8" w:rsidRPr="005B6EE8" w:rsidRDefault="00ED20B8" w:rsidP="00ED20B8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B6EE8">
              <w:rPr>
                <w:rFonts w:ascii="Arial" w:hAnsi="Arial" w:cs="Arial"/>
                <w:bCs/>
                <w:sz w:val="24"/>
                <w:szCs w:val="24"/>
              </w:rPr>
              <w:t>00-367 Warszawa</w:t>
            </w:r>
          </w:p>
        </w:tc>
        <w:tc>
          <w:tcPr>
            <w:tcW w:w="1275" w:type="dxa"/>
            <w:vAlign w:val="center"/>
          </w:tcPr>
          <w:p w:rsidR="00ED20B8" w:rsidRPr="005B6EE8" w:rsidRDefault="00ED20B8" w:rsidP="00ED20B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6EE8">
              <w:rPr>
                <w:rFonts w:ascii="Arial" w:hAnsi="Arial" w:cs="Arial"/>
                <w:sz w:val="24"/>
                <w:szCs w:val="24"/>
              </w:rPr>
              <w:t xml:space="preserve">  59,88</w:t>
            </w:r>
          </w:p>
        </w:tc>
        <w:tc>
          <w:tcPr>
            <w:tcW w:w="1701" w:type="dxa"/>
            <w:vAlign w:val="center"/>
          </w:tcPr>
          <w:p w:rsidR="00ED20B8" w:rsidRPr="005B6EE8" w:rsidRDefault="00ED20B8" w:rsidP="00ED20B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6EE8">
              <w:rPr>
                <w:rFonts w:ascii="Arial" w:hAnsi="Arial" w:cs="Arial"/>
                <w:sz w:val="24"/>
                <w:szCs w:val="24"/>
              </w:rPr>
              <w:t xml:space="preserve">  10,43</w:t>
            </w:r>
          </w:p>
        </w:tc>
        <w:tc>
          <w:tcPr>
            <w:tcW w:w="1843" w:type="dxa"/>
            <w:vAlign w:val="center"/>
          </w:tcPr>
          <w:p w:rsidR="00ED20B8" w:rsidRPr="005B6EE8" w:rsidRDefault="00ED20B8" w:rsidP="00ED20B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6EE8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701" w:type="dxa"/>
            <w:vAlign w:val="center"/>
          </w:tcPr>
          <w:p w:rsidR="00ED20B8" w:rsidRPr="005B6EE8" w:rsidRDefault="00ED20B8" w:rsidP="00ED20B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6EE8">
              <w:rPr>
                <w:rFonts w:ascii="Arial" w:hAnsi="Arial" w:cs="Arial"/>
                <w:sz w:val="24"/>
                <w:szCs w:val="24"/>
              </w:rPr>
              <w:t xml:space="preserve">  7,80</w:t>
            </w:r>
          </w:p>
        </w:tc>
        <w:tc>
          <w:tcPr>
            <w:tcW w:w="1134" w:type="dxa"/>
            <w:vAlign w:val="center"/>
          </w:tcPr>
          <w:p w:rsidR="00ED20B8" w:rsidRPr="005B6EE8" w:rsidRDefault="00ED20B8" w:rsidP="00ED20B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6EE8">
              <w:rPr>
                <w:rFonts w:ascii="Arial" w:hAnsi="Arial" w:cs="Arial"/>
                <w:sz w:val="24"/>
                <w:szCs w:val="24"/>
              </w:rPr>
              <w:t xml:space="preserve">  88,11</w:t>
            </w:r>
          </w:p>
        </w:tc>
      </w:tr>
    </w:tbl>
    <w:p w:rsidR="00ED20B8" w:rsidRPr="008D02AA" w:rsidRDefault="00ED20B8" w:rsidP="00ED20B8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E85D70" w:rsidRPr="00081D13" w:rsidRDefault="00E85D70" w:rsidP="00ED20B8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ED20B8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081D13" w:rsidSect="00ED20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7" w:right="567" w:bottom="567" w:left="567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45E6" w:rsidRDefault="000945E6">
      <w:r>
        <w:separator/>
      </w:r>
    </w:p>
  </w:endnote>
  <w:endnote w:type="continuationSeparator" w:id="0">
    <w:p w:rsidR="000945E6" w:rsidRDefault="00094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37F4" w:rsidRDefault="008237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0B8" w:rsidRPr="00ED20B8" w:rsidRDefault="00081D13" w:rsidP="00ED20B8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sz w:val="18"/>
      </w:rPr>
      <w:t xml:space="preserve">        </w:t>
    </w:r>
    <w:r w:rsidR="004F4A01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4F4A01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4F4A01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D20B8" w:rsidRPr="00ED20B8" w:rsidTr="006E44EC">
      <w:tc>
        <w:tcPr>
          <w:tcW w:w="0" w:type="auto"/>
          <w:shd w:val="clear" w:color="auto" w:fill="auto"/>
          <w:vAlign w:val="center"/>
        </w:tcPr>
        <w:p w:rsidR="00ED20B8" w:rsidRPr="00ED20B8" w:rsidRDefault="00ED20B8" w:rsidP="00ED20B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D20B8" w:rsidRPr="00ED20B8" w:rsidRDefault="00ED20B8" w:rsidP="00ED20B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D20B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D20B8" w:rsidRPr="00ED20B8" w:rsidRDefault="00ED20B8" w:rsidP="00ED20B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D20B8" w:rsidRPr="00ED20B8" w:rsidRDefault="00ED20B8" w:rsidP="00ED20B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D20B8" w:rsidRPr="00ED20B8" w:rsidRDefault="00ED20B8" w:rsidP="00ED20B8">
    <w:pPr>
      <w:spacing w:line="276" w:lineRule="auto"/>
      <w:rPr>
        <w:rFonts w:ascii="Roboto" w:hAnsi="Roboto"/>
        <w:b/>
        <w:bCs/>
      </w:rPr>
    </w:pPr>
    <w:r w:rsidRPr="00ED20B8">
      <w:rPr>
        <w:rFonts w:ascii="Roboto" w:hAnsi="Roboto"/>
        <w:b/>
        <w:bCs/>
        <w:szCs w:val="18"/>
      </w:rPr>
      <w:t>Kanclerz Politechniki Częstochowskiej</w:t>
    </w:r>
  </w:p>
  <w:p w:rsidR="00ED20B8" w:rsidRPr="00ED20B8" w:rsidRDefault="004F4A01" w:rsidP="00ED20B8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ED20B8" w:rsidRPr="00ED20B8">
      <w:rPr>
        <w:rFonts w:ascii="Roboto" w:hAnsi="Roboto"/>
      </w:rPr>
      <w:t>ul. Gen. J.H. Dąbrowskiego 69, 42-201 Częstochowa</w:t>
    </w:r>
  </w:p>
  <w:p w:rsidR="00ED20B8" w:rsidRPr="00ED20B8" w:rsidRDefault="00ED20B8" w:rsidP="00ED20B8">
    <w:pPr>
      <w:spacing w:line="276" w:lineRule="auto"/>
      <w:rPr>
        <w:rFonts w:ascii="Arial" w:hAnsi="Arial"/>
        <w:noProof/>
      </w:rPr>
    </w:pPr>
    <w:r w:rsidRPr="00ED20B8">
      <w:rPr>
        <w:rFonts w:ascii="Roboto" w:hAnsi="Roboto"/>
      </w:rPr>
      <w:t>tel. +48 34 325 02 56, e-mail: kanclerz@pcz.pl</w:t>
    </w:r>
  </w:p>
  <w:p w:rsidR="00ED20B8" w:rsidRPr="00ED20B8" w:rsidRDefault="00ED20B8" w:rsidP="00ED20B8">
    <w:pPr>
      <w:rPr>
        <w:rFonts w:ascii="Roboto" w:hAnsi="Roboto"/>
        <w:b/>
      </w:rPr>
    </w:pPr>
    <w:r w:rsidRPr="00ED20B8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>
      <w:rPr>
        <w:rFonts w:ascii="Arial" w:hAnsi="Arial"/>
        <w:sz w:val="18"/>
      </w:rPr>
      <w:t xml:space="preserve">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4F4A01">
      <w:rPr>
        <w:rFonts w:ascii="Arial" w:hAnsi="Arial"/>
        <w:noProof/>
        <w:sz w:val="18"/>
      </w:rPr>
      <w:t>3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4F4A01">
      <w:rPr>
        <w:rFonts w:ascii="Arial" w:hAnsi="Arial"/>
        <w:noProof/>
        <w:sz w:val="18"/>
      </w:rPr>
      <w:t>3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37F4" w:rsidRDefault="008237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45E6" w:rsidRDefault="000945E6">
      <w:r>
        <w:separator/>
      </w:r>
    </w:p>
  </w:footnote>
  <w:footnote w:type="continuationSeparator" w:id="0">
    <w:p w:rsidR="000945E6" w:rsidRDefault="000945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37F4" w:rsidRDefault="008237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0B8" w:rsidRPr="00ED20B8" w:rsidRDefault="004F4A01" w:rsidP="00ED20B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ED20B8" w:rsidRPr="00ED20B8" w:rsidRDefault="00ED20B8" w:rsidP="00ED20B8">
    <w:pPr>
      <w:spacing w:after="160" w:line="259" w:lineRule="auto"/>
      <w:rPr>
        <w:rFonts w:ascii="Arial" w:hAnsi="Arial"/>
        <w:sz w:val="22"/>
        <w:szCs w:val="22"/>
      </w:rPr>
    </w:pPr>
  </w:p>
  <w:p w:rsidR="008237F4" w:rsidRDefault="008237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37F4" w:rsidRDefault="008237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45E6"/>
    <w:rsid w:val="00005838"/>
    <w:rsid w:val="00022322"/>
    <w:rsid w:val="00042497"/>
    <w:rsid w:val="00081D13"/>
    <w:rsid w:val="000945E6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4A01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237F4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D20B8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F1987EB"/>
  <w15:chartTrackingRefBased/>
  <w15:docId w15:val="{0888AB98-B723-437B-911A-E698FB60A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ED20B8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256</Words>
  <Characters>1720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2025-06-27T12:11:00Z</cp:lastPrinted>
  <dcterms:created xsi:type="dcterms:W3CDTF">2025-06-27T12:11:00Z</dcterms:created>
  <dcterms:modified xsi:type="dcterms:W3CDTF">2025-06-27T12:11:00Z</dcterms:modified>
</cp:coreProperties>
</file>