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03237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03237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032378">
        <w:rPr>
          <w:rFonts w:ascii="Arial" w:hAnsi="Arial" w:cs="Arial"/>
        </w:rPr>
        <w:t>2025-06-24</w:t>
      </w:r>
    </w:p>
    <w:p w:rsidR="00081D13" w:rsidRPr="00353FDC" w:rsidRDefault="0003237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32378">
        <w:rPr>
          <w:rFonts w:ascii="Arial" w:hAnsi="Arial" w:cs="Arial"/>
          <w:b/>
          <w:bCs/>
        </w:rPr>
        <w:t>Politechnika Częstochowska</w:t>
      </w:r>
    </w:p>
    <w:p w:rsidR="00081D13" w:rsidRPr="00353FDC" w:rsidRDefault="00032378" w:rsidP="00081D13">
      <w:pPr>
        <w:spacing w:line="360" w:lineRule="auto"/>
        <w:ind w:right="3969"/>
        <w:rPr>
          <w:rFonts w:ascii="Arial" w:hAnsi="Arial" w:cs="Arial"/>
        </w:rPr>
      </w:pPr>
      <w:r w:rsidRPr="0003237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32378">
        <w:rPr>
          <w:rFonts w:ascii="Arial" w:hAnsi="Arial" w:cs="Arial"/>
        </w:rPr>
        <w:t>69</w:t>
      </w:r>
    </w:p>
    <w:p w:rsidR="00081D13" w:rsidRPr="00353FDC" w:rsidRDefault="00032378" w:rsidP="00081D13">
      <w:pPr>
        <w:ind w:right="3969"/>
        <w:rPr>
          <w:rFonts w:ascii="Arial" w:hAnsi="Arial" w:cs="Arial"/>
        </w:rPr>
      </w:pPr>
      <w:r w:rsidRPr="0003237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32378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734E8A" w:rsidRDefault="00734E8A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3237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2378">
              <w:rPr>
                <w:rFonts w:ascii="Arial" w:hAnsi="Arial" w:cs="Arial"/>
                <w:bCs/>
              </w:rPr>
              <w:t>Dostawa graficznej stacji roboczej dla Katedry Maszyn Cieplnych Politechniki Częstochowskiej</w:t>
            </w:r>
          </w:p>
        </w:tc>
      </w:tr>
      <w:tr w:rsidR="00032378" w:rsidRPr="00353FDC" w:rsidTr="00AB5F5E">
        <w:tc>
          <w:tcPr>
            <w:tcW w:w="2269" w:type="dxa"/>
            <w:shd w:val="clear" w:color="auto" w:fill="auto"/>
          </w:tcPr>
          <w:p w:rsidR="00032378" w:rsidRPr="00353FDC" w:rsidRDefault="00032378" w:rsidP="00AB5F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32378" w:rsidRPr="00353FDC" w:rsidRDefault="00032378" w:rsidP="00AB5F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2378">
              <w:rPr>
                <w:rFonts w:ascii="Arial" w:hAnsi="Arial" w:cs="Arial"/>
                <w:bCs/>
              </w:rPr>
              <w:t>RK-NZ.262.6.2025.MM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32378" w:rsidRPr="0003237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32378" w:rsidRPr="00032378">
        <w:rPr>
          <w:rFonts w:ascii="Arial" w:hAnsi="Arial" w:cs="Arial"/>
        </w:rPr>
        <w:t>(</w:t>
      </w:r>
      <w:proofErr w:type="spellStart"/>
      <w:r w:rsidR="00032378" w:rsidRPr="00032378">
        <w:rPr>
          <w:rFonts w:ascii="Arial" w:hAnsi="Arial" w:cs="Arial"/>
        </w:rPr>
        <w:t>t.j</w:t>
      </w:r>
      <w:proofErr w:type="spellEnd"/>
      <w:r w:rsidR="00032378" w:rsidRPr="00032378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32378" w:rsidRPr="00E1738E" w:rsidTr="00AB5F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32378" w:rsidRDefault="00032378" w:rsidP="00AB5F5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32378">
              <w:rPr>
                <w:rFonts w:ascii="Arial" w:hAnsi="Arial" w:cs="Arial"/>
                <w:b/>
              </w:rPr>
              <w:lastRenderedPageBreak/>
              <w:t>Format Sp</w:t>
            </w:r>
            <w:r w:rsidR="00734E8A">
              <w:rPr>
                <w:rFonts w:ascii="Arial" w:hAnsi="Arial" w:cs="Arial"/>
                <w:b/>
              </w:rPr>
              <w:t>. z o.o.</w:t>
            </w:r>
          </w:p>
          <w:p w:rsidR="00032378" w:rsidRPr="00AC1F4A" w:rsidRDefault="00032378" w:rsidP="00AB5F5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32378">
              <w:rPr>
                <w:rFonts w:ascii="Arial" w:hAnsi="Arial" w:cs="Arial"/>
                <w:bCs/>
              </w:rPr>
              <w:t>Czereśniowa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32378">
              <w:rPr>
                <w:rFonts w:ascii="Arial" w:hAnsi="Arial" w:cs="Arial"/>
                <w:bCs/>
              </w:rPr>
              <w:t>130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032378" w:rsidRPr="00E1738E" w:rsidRDefault="00032378" w:rsidP="00AB5F5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32378">
              <w:rPr>
                <w:rFonts w:ascii="Arial" w:hAnsi="Arial" w:cs="Arial"/>
                <w:bCs/>
              </w:rPr>
              <w:t>02-456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32378">
              <w:rPr>
                <w:rFonts w:ascii="Arial" w:hAnsi="Arial" w:cs="Arial"/>
                <w:bCs/>
              </w:rPr>
              <w:t>Warszawa</w:t>
            </w:r>
          </w:p>
          <w:p w:rsidR="00032378" w:rsidRPr="00BC506C" w:rsidRDefault="00032378" w:rsidP="00AB5F5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032378">
              <w:rPr>
                <w:rFonts w:ascii="Arial" w:hAnsi="Arial" w:cs="Arial"/>
                <w:b/>
              </w:rPr>
              <w:t>39 691.39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32378" w:rsidRPr="00E1738E" w:rsidRDefault="00032378" w:rsidP="00AB5F5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32378" w:rsidRPr="00E1738E" w:rsidRDefault="00032378" w:rsidP="00AB5F5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323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734E8A" w:rsidRDefault="00081D13" w:rsidP="00734E8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34E8A">
        <w:rPr>
          <w:rFonts w:ascii="Arial" w:hAnsi="Arial" w:cs="Arial"/>
          <w:b/>
          <w:bCs/>
          <w:color w:val="000000"/>
        </w:rPr>
        <w:t xml:space="preserve">Punktacja przyznana </w:t>
      </w:r>
      <w:bookmarkStart w:id="2" w:name="_GoBack"/>
      <w:r w:rsidRPr="00734E8A">
        <w:rPr>
          <w:rFonts w:ascii="Arial" w:hAnsi="Arial" w:cs="Arial"/>
          <w:b/>
          <w:bCs/>
          <w:color w:val="000000"/>
        </w:rPr>
        <w:t xml:space="preserve">ofertom w każdym kryterium oceny </w:t>
      </w:r>
      <w:bookmarkEnd w:id="2"/>
      <w:r w:rsidRPr="00734E8A">
        <w:rPr>
          <w:rFonts w:ascii="Arial" w:hAnsi="Arial" w:cs="Arial"/>
          <w:b/>
          <w:bCs/>
          <w:color w:val="000000"/>
        </w:rPr>
        <w:t>ofert wraz z łączną punktacją</w:t>
      </w:r>
      <w:r w:rsidRPr="00734E8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843"/>
        <w:gridCol w:w="1843"/>
      </w:tblGrid>
      <w:tr w:rsidR="00734E8A" w:rsidRPr="00734E8A" w:rsidTr="00734E8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734E8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734E8A" w:rsidRPr="00734E8A" w:rsidRDefault="00734E8A" w:rsidP="00734E8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34E8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34E8A" w:rsidRPr="00734E8A" w:rsidTr="00734E8A">
        <w:tc>
          <w:tcPr>
            <w:tcW w:w="851" w:type="dxa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734E8A" w:rsidRPr="00734E8A" w:rsidRDefault="00734E8A" w:rsidP="00734E8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4E8A">
              <w:rPr>
                <w:rFonts w:ascii="Arial" w:hAnsi="Arial" w:cs="Arial"/>
                <w:b/>
                <w:sz w:val="24"/>
                <w:szCs w:val="24"/>
              </w:rPr>
              <w:t xml:space="preserve">Format Sp. z o.o. </w:t>
            </w:r>
          </w:p>
          <w:p w:rsidR="00734E8A" w:rsidRPr="00734E8A" w:rsidRDefault="00734E8A" w:rsidP="00734E8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34E8A">
              <w:rPr>
                <w:rFonts w:ascii="Arial" w:hAnsi="Arial" w:cs="Arial"/>
                <w:bCs/>
                <w:sz w:val="24"/>
                <w:szCs w:val="24"/>
              </w:rPr>
              <w:t>Czereśniowa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>130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734E8A" w:rsidRPr="00734E8A" w:rsidRDefault="00734E8A" w:rsidP="00734E8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34E8A">
              <w:rPr>
                <w:rFonts w:ascii="Arial" w:hAnsi="Arial" w:cs="Arial"/>
                <w:bCs/>
                <w:sz w:val="24"/>
                <w:szCs w:val="24"/>
              </w:rPr>
              <w:t>02-456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843" w:type="dxa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734E8A" w:rsidRPr="00734E8A" w:rsidTr="00734E8A">
        <w:tc>
          <w:tcPr>
            <w:tcW w:w="851" w:type="dxa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734E8A" w:rsidRPr="00734E8A" w:rsidRDefault="00734E8A" w:rsidP="00734E8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4E8A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734E8A" w:rsidRPr="00734E8A" w:rsidRDefault="00734E8A" w:rsidP="00734E8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34E8A">
              <w:rPr>
                <w:rFonts w:ascii="Arial" w:hAnsi="Arial" w:cs="Arial"/>
                <w:bCs/>
                <w:sz w:val="24"/>
                <w:szCs w:val="24"/>
              </w:rPr>
              <w:t>Al. Niepodległości 41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734E8A" w:rsidRPr="00734E8A" w:rsidRDefault="00734E8A" w:rsidP="00734E8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34E8A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34E8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843" w:type="dxa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 xml:space="preserve">  84,03</w:t>
            </w:r>
          </w:p>
        </w:tc>
        <w:tc>
          <w:tcPr>
            <w:tcW w:w="1843" w:type="dxa"/>
            <w:vAlign w:val="center"/>
          </w:tcPr>
          <w:p w:rsidR="00734E8A" w:rsidRPr="00734E8A" w:rsidRDefault="00734E8A" w:rsidP="00734E8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4E8A">
              <w:rPr>
                <w:rFonts w:ascii="Arial" w:hAnsi="Arial" w:cs="Arial"/>
                <w:sz w:val="24"/>
                <w:szCs w:val="24"/>
              </w:rPr>
              <w:t xml:space="preserve">  84,03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734E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340" w:rsidRDefault="001E3340">
      <w:r>
        <w:separator/>
      </w:r>
    </w:p>
  </w:endnote>
  <w:endnote w:type="continuationSeparator" w:id="0">
    <w:p w:rsidR="001E3340" w:rsidRDefault="001E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378" w:rsidRDefault="000323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8A" w:rsidRDefault="00734E8A" w:rsidP="00734E8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4E8A" w:rsidTr="00AB5F5E">
      <w:tc>
        <w:tcPr>
          <w:tcW w:w="0" w:type="auto"/>
          <w:shd w:val="clear" w:color="auto" w:fill="auto"/>
          <w:vAlign w:val="center"/>
        </w:tcPr>
        <w:p w:rsidR="00734E8A" w:rsidRPr="00B44D15" w:rsidRDefault="00734E8A" w:rsidP="00734E8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4E8A" w:rsidRPr="00B7388A" w:rsidRDefault="00734E8A" w:rsidP="00734E8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34E8A" w:rsidRPr="00AB1BF2" w:rsidRDefault="00734E8A" w:rsidP="00734E8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4E8A" w:rsidRPr="0099535B" w:rsidRDefault="00734E8A" w:rsidP="00734E8A">
          <w:pPr>
            <w:pStyle w:val="Bezodstpw"/>
            <w:jc w:val="center"/>
            <w:rPr>
              <w:noProof/>
            </w:rPr>
          </w:pPr>
        </w:p>
      </w:tc>
    </w:tr>
  </w:tbl>
  <w:p w:rsidR="00734E8A" w:rsidRPr="008F758E" w:rsidRDefault="00734E8A" w:rsidP="00734E8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34E8A" w:rsidRPr="008F758E" w:rsidRDefault="00734E8A" w:rsidP="00734E8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34E8A" w:rsidRPr="00D57C24" w:rsidRDefault="00734E8A" w:rsidP="00734E8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34E8A" w:rsidRPr="00B7388A" w:rsidRDefault="00734E8A" w:rsidP="00734E8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378" w:rsidRDefault="00032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340" w:rsidRDefault="001E3340">
      <w:r>
        <w:separator/>
      </w:r>
    </w:p>
  </w:footnote>
  <w:footnote w:type="continuationSeparator" w:id="0">
    <w:p w:rsidR="001E3340" w:rsidRDefault="001E3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378" w:rsidRDefault="00032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8A" w:rsidRPr="0062295F" w:rsidRDefault="00734E8A" w:rsidP="00734E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32378" w:rsidRDefault="00032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378" w:rsidRDefault="000323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340"/>
    <w:rsid w:val="00005838"/>
    <w:rsid w:val="00022322"/>
    <w:rsid w:val="00032378"/>
    <w:rsid w:val="00042497"/>
    <w:rsid w:val="00081D13"/>
    <w:rsid w:val="000C1E6F"/>
    <w:rsid w:val="000E4E56"/>
    <w:rsid w:val="001A1468"/>
    <w:rsid w:val="001B7815"/>
    <w:rsid w:val="001E334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4E8A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48BE01"/>
  <w15:chartTrackingRefBased/>
  <w15:docId w15:val="{59FD6CE5-9C42-402B-BDD5-CF20DF4B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34E8A"/>
    <w:rPr>
      <w:sz w:val="24"/>
      <w:szCs w:val="24"/>
    </w:rPr>
  </w:style>
  <w:style w:type="paragraph" w:styleId="Bezodstpw">
    <w:name w:val="No Spacing"/>
    <w:uiPriority w:val="1"/>
    <w:qFormat/>
    <w:rsid w:val="00734E8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2025-06-24T11:47:00Z</cp:lastPrinted>
  <dcterms:created xsi:type="dcterms:W3CDTF">2025-06-24T11:47:00Z</dcterms:created>
  <dcterms:modified xsi:type="dcterms:W3CDTF">2025-06-24T11:47:00Z</dcterms:modified>
</cp:coreProperties>
</file>