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48F" w:rsidRPr="00340999" w:rsidRDefault="00E4548F" w:rsidP="00340999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Załącznik nr</w:t>
      </w:r>
      <w:r w:rsidR="00340999">
        <w:rPr>
          <w:rFonts w:ascii="Arial" w:hAnsi="Arial" w:cs="Arial"/>
          <w:bCs/>
          <w:i w:val="0"/>
          <w:szCs w:val="24"/>
        </w:rPr>
        <w:t xml:space="preserve"> 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F4B46" w:rsidRPr="007F4B46">
        <w:rPr>
          <w:rFonts w:ascii="Arial" w:hAnsi="Arial" w:cs="Arial"/>
          <w:b/>
          <w:sz w:val="24"/>
          <w:szCs w:val="24"/>
        </w:rPr>
        <w:t>CRZP/121/2025/AZP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F4B46" w:rsidRPr="007F4B46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F4B46" w:rsidRPr="007F4B46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7F4B46" w:rsidRPr="007F4B46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F4B46" w:rsidRPr="007F4B46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7F4B46" w:rsidRPr="007F4B46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F4B46" w:rsidTr="008A5D5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F4B46" w:rsidRDefault="007F4B46" w:rsidP="008A5D5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7F4B46" w:rsidRDefault="007F4B46" w:rsidP="008A5D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F4B4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F4B4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F4B46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7F4B46" w:rsidRDefault="007F4B46" w:rsidP="008A5D5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F4B46" w:rsidRDefault="007F4B46" w:rsidP="008A5D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F4B46" w:rsidRDefault="007F4B46" w:rsidP="008A5D5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7F4B46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F4B46">
        <w:rPr>
          <w:rFonts w:ascii="Arial" w:hAnsi="Arial" w:cs="Arial"/>
          <w:b/>
          <w:sz w:val="24"/>
          <w:szCs w:val="24"/>
        </w:rPr>
        <w:t>Wykonanie dokumentacji projektowej "Zaprojektowanie zabezpieczeń p.poż w budynku A przy ul. Morskiej 81-87 w Gdyni  - 2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7F4B46" w:rsidRPr="007F4B46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7F4B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F4B46" w:rsidTr="007F4B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B46" w:rsidRDefault="007F4B46" w:rsidP="008A5D5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4B4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B46" w:rsidRDefault="007F4B46" w:rsidP="008A5D5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4B4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7F4B46" w:rsidRDefault="007F4B46" w:rsidP="008A5D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4B4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F4B46" w:rsidTr="007F4B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B46" w:rsidRDefault="007F4B46" w:rsidP="008A5D5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4B46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B46" w:rsidRDefault="007F4B46" w:rsidP="008A5D5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4B4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7F4B46" w:rsidRDefault="007F4B46" w:rsidP="008A5D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4B4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F4B46" w:rsidTr="007F4B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B46" w:rsidRDefault="007F4B46" w:rsidP="008A5D5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4B4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B46" w:rsidRDefault="007F4B46" w:rsidP="008A5D5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4B4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7F4B46" w:rsidRDefault="007F4B46" w:rsidP="008A5D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4B4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F4B46" w:rsidTr="007F4B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B46" w:rsidRDefault="007F4B46" w:rsidP="008A5D5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4B4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B46" w:rsidRDefault="007F4B46" w:rsidP="008A5D5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4B4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F4B46" w:rsidRPr="00340999" w:rsidRDefault="007F4B46" w:rsidP="008A5D58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340999">
              <w:rPr>
                <w:rFonts w:ascii="Arial" w:hAnsi="Arial" w:cs="Arial"/>
              </w:rPr>
              <w:t>1.</w:t>
            </w:r>
            <w:r w:rsidRPr="00340999">
              <w:rPr>
                <w:rFonts w:ascii="Arial" w:hAnsi="Arial" w:cs="Arial"/>
              </w:rPr>
              <w:tab/>
              <w:t>Uprawnienia budowlane w specjalności instalacyjnej w zakresie sieci, instalacji i urządzeń telekomunikacyjnych do projektowania określone w ustawie z dnia 7 lipca 1994 r. Prawo Budowlane  (</w:t>
            </w:r>
            <w:proofErr w:type="spellStart"/>
            <w:r w:rsidRPr="00340999">
              <w:rPr>
                <w:rFonts w:ascii="Arial" w:hAnsi="Arial" w:cs="Arial"/>
              </w:rPr>
              <w:t>Dz</w:t>
            </w:r>
            <w:proofErr w:type="spellEnd"/>
            <w:r w:rsidRPr="00340999">
              <w:rPr>
                <w:rFonts w:ascii="Arial" w:hAnsi="Arial" w:cs="Arial"/>
              </w:rPr>
              <w:t xml:space="preserve"> .U. z 2024 r. poz. 725 z </w:t>
            </w:r>
            <w:proofErr w:type="spellStart"/>
            <w:r w:rsidRPr="00340999">
              <w:rPr>
                <w:rFonts w:ascii="Arial" w:hAnsi="Arial" w:cs="Arial"/>
              </w:rPr>
              <w:t>późn</w:t>
            </w:r>
            <w:proofErr w:type="spellEnd"/>
            <w:r w:rsidRPr="00340999">
              <w:rPr>
                <w:rFonts w:ascii="Arial" w:hAnsi="Arial" w:cs="Arial"/>
              </w:rPr>
              <w:t>. zm.) lub równoważne wydane na podstawie wcześniej obowiązujących przepisów - 2 osoba,</w:t>
            </w:r>
          </w:p>
          <w:p w:rsidR="007F4B46" w:rsidRPr="00340999" w:rsidRDefault="007F4B46" w:rsidP="008A5D58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340999">
              <w:rPr>
                <w:rFonts w:ascii="Arial" w:hAnsi="Arial" w:cs="Arial"/>
              </w:rPr>
              <w:t>2.</w:t>
            </w:r>
            <w:r w:rsidRPr="00340999">
              <w:rPr>
                <w:rFonts w:ascii="Arial" w:hAnsi="Arial" w:cs="Arial"/>
              </w:rPr>
              <w:tab/>
              <w:t>Uprawnienia budowlane w specjalności instalacyjnej w zakresie sieci, instalacji i urządzeń elektrycznych i elektroenergetycznych do projektowania określone w ustawie z dnia 7 lipca 1994 r. Prawo Budowlane  (</w:t>
            </w:r>
            <w:proofErr w:type="spellStart"/>
            <w:r w:rsidRPr="00340999">
              <w:rPr>
                <w:rFonts w:ascii="Arial" w:hAnsi="Arial" w:cs="Arial"/>
              </w:rPr>
              <w:t>Dz</w:t>
            </w:r>
            <w:proofErr w:type="spellEnd"/>
            <w:r w:rsidRPr="00340999">
              <w:rPr>
                <w:rFonts w:ascii="Arial" w:hAnsi="Arial" w:cs="Arial"/>
              </w:rPr>
              <w:t xml:space="preserve"> .U. z 2024 r. poz. 725 z </w:t>
            </w:r>
            <w:proofErr w:type="spellStart"/>
            <w:r w:rsidRPr="00340999">
              <w:rPr>
                <w:rFonts w:ascii="Arial" w:hAnsi="Arial" w:cs="Arial"/>
              </w:rPr>
              <w:t>późn</w:t>
            </w:r>
            <w:proofErr w:type="spellEnd"/>
            <w:r w:rsidRPr="00340999">
              <w:rPr>
                <w:rFonts w:ascii="Arial" w:hAnsi="Arial" w:cs="Arial"/>
              </w:rPr>
              <w:t>. zm.) lub równoważne wydane na podstawie wcześniej obowiązujących przepisów - 1 osoba,</w:t>
            </w:r>
          </w:p>
          <w:p w:rsidR="007F4B46" w:rsidRDefault="007F4B46" w:rsidP="008A5D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0999">
              <w:rPr>
                <w:rFonts w:ascii="Arial" w:hAnsi="Arial" w:cs="Arial"/>
              </w:rPr>
              <w:t>3.</w:t>
            </w:r>
            <w:r w:rsidRPr="00340999">
              <w:rPr>
                <w:rFonts w:ascii="Arial" w:hAnsi="Arial" w:cs="Arial"/>
              </w:rPr>
              <w:tab/>
              <w:t xml:space="preserve">Jedna z osób wskazana w pkt. 1 i wyszczególniona w wykazie osób </w:t>
            </w:r>
            <w:r w:rsidR="00340999" w:rsidRPr="00340999">
              <w:rPr>
                <w:rFonts w:ascii="Arial" w:hAnsi="Arial" w:cs="Arial"/>
              </w:rPr>
              <w:t xml:space="preserve">powinna posiadać doświadczenie </w:t>
            </w:r>
            <w:r w:rsidRPr="00340999">
              <w:rPr>
                <w:rFonts w:ascii="Arial" w:hAnsi="Arial" w:cs="Arial"/>
              </w:rPr>
              <w:t>w wykonaniu co najmniej 3 dokumentacji projektowych związanej z zaprojektowaniem urządzeń p.poż w budynkach o kubaturze min. 10 000,00 m3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34099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2621C4" w:rsidRPr="00E4548F" w:rsidRDefault="002621C4" w:rsidP="00E4548F">
      <w:bookmarkStart w:id="1" w:name="_GoBack"/>
      <w:bookmarkEnd w:id="1"/>
    </w:p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B29" w:rsidRDefault="00111B29" w:rsidP="00E4548F">
      <w:pPr>
        <w:spacing w:after="0" w:line="240" w:lineRule="auto"/>
      </w:pPr>
      <w:r>
        <w:separator/>
      </w:r>
    </w:p>
  </w:endnote>
  <w:endnote w:type="continuationSeparator" w:id="0">
    <w:p w:rsidR="00111B29" w:rsidRDefault="00111B29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B46" w:rsidRDefault="007F4B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B46" w:rsidRDefault="007F4B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B46" w:rsidRDefault="007F4B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B29" w:rsidRDefault="00111B29" w:rsidP="00E4548F">
      <w:pPr>
        <w:spacing w:after="0" w:line="240" w:lineRule="auto"/>
      </w:pPr>
      <w:r>
        <w:separator/>
      </w:r>
    </w:p>
  </w:footnote>
  <w:footnote w:type="continuationSeparator" w:id="0">
    <w:p w:rsidR="00111B29" w:rsidRDefault="00111B29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B46" w:rsidRDefault="007F4B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B46" w:rsidRDefault="007F4B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B46" w:rsidRDefault="007F4B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B29"/>
    <w:rsid w:val="00111B29"/>
    <w:rsid w:val="002621C4"/>
    <w:rsid w:val="00340999"/>
    <w:rsid w:val="007B107C"/>
    <w:rsid w:val="007C7D43"/>
    <w:rsid w:val="007F4B46"/>
    <w:rsid w:val="00843802"/>
    <w:rsid w:val="008750B3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3BEE3B89-4B47-44E3-A06B-F6AB710F3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F4B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4B46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4B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4B46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1030</Words>
  <Characters>6183</Characters>
  <Application>Microsoft Office Word</Application>
  <DocSecurity>0</DocSecurity>
  <Lines>51</Lines>
  <Paragraphs>14</Paragraphs>
  <ScaleCrop>false</ScaleCrop>
  <Company/>
  <LinksUpToDate>false</LinksUpToDate>
  <CharactersWithSpaces>7199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2025-06-24T07:36:00Z</dcterms:created>
  <dcterms:modified xsi:type="dcterms:W3CDTF">2025-06-24T07:36:00Z</dcterms:modified>
</cp:coreProperties>
</file>