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E818E8" w:rsidRPr="00E818E8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818E8" w:rsidRPr="00E818E8">
        <w:rPr>
          <w:rFonts w:eastAsia="Times New Roman"/>
          <w:b/>
          <w:sz w:val="24"/>
          <w:szCs w:val="20"/>
          <w:lang w:eastAsia="pl-PL"/>
        </w:rPr>
        <w:t>CRZP/119/2025/AZP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818E8" w:rsidRPr="00E818E8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818E8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818E8">
        <w:rPr>
          <w:rFonts w:eastAsia="Times New Roman"/>
          <w:b/>
          <w:sz w:val="24"/>
          <w:szCs w:val="24"/>
          <w:lang w:eastAsia="pl-PL"/>
        </w:rPr>
        <w:t>Remont korytarza na I piętrze budynku C-2 i C-3 oraz remont pomieszczenia C-105, C-106, C-146 w budynku C-2 przy ul. Morskiej 81-87 w Gdyni - 2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229" w:rsidRDefault="004A6229" w:rsidP="00025386">
      <w:pPr>
        <w:spacing w:after="0" w:line="240" w:lineRule="auto"/>
      </w:pPr>
      <w:r>
        <w:separator/>
      </w:r>
    </w:p>
  </w:endnote>
  <w:endnote w:type="continuationSeparator" w:id="0">
    <w:p w:rsidR="004A6229" w:rsidRDefault="004A62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229" w:rsidRDefault="004A6229" w:rsidP="00025386">
      <w:pPr>
        <w:spacing w:after="0" w:line="240" w:lineRule="auto"/>
      </w:pPr>
      <w:r>
        <w:separator/>
      </w:r>
    </w:p>
  </w:footnote>
  <w:footnote w:type="continuationSeparator" w:id="0">
    <w:p w:rsidR="004A6229" w:rsidRDefault="004A62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818E8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korytarza na I piętrze budynku C-2 i C-3 oraz remont pomieszczenia C-105, C-106, C-146 w budynku C-2 przy ul. Morskiej 81-87 w Gdyni - 2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229"/>
    <w:rsid w:val="00025386"/>
    <w:rsid w:val="001C2314"/>
    <w:rsid w:val="00367987"/>
    <w:rsid w:val="004202B7"/>
    <w:rsid w:val="004A6229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818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E7C400-C858-4665-8FCD-D4D46CE95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2025-06-18T07:04:00Z</dcterms:created>
  <dcterms:modified xsi:type="dcterms:W3CDTF">2025-06-18T07:04:00Z</dcterms:modified>
</cp:coreProperties>
</file>