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C63F04" w:rsidRDefault="0017059F" w:rsidP="00C63F04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C63F04">
        <w:rPr>
          <w:rFonts w:ascii="Arial" w:hAnsi="Arial" w:cs="Arial"/>
        </w:rPr>
        <w:t>Częstochowa</w:t>
      </w:r>
      <w:r w:rsidR="00B36EDA" w:rsidRPr="00C63F04">
        <w:rPr>
          <w:rFonts w:ascii="Arial" w:hAnsi="Arial" w:cs="Arial"/>
        </w:rPr>
        <w:t xml:space="preserve"> dnia: </w:t>
      </w:r>
      <w:r w:rsidRPr="00C63F04">
        <w:rPr>
          <w:rFonts w:ascii="Arial" w:hAnsi="Arial" w:cs="Arial"/>
        </w:rPr>
        <w:t>2025-06-17</w:t>
      </w:r>
    </w:p>
    <w:p w:rsidR="00B36EDA" w:rsidRPr="00C63F04" w:rsidRDefault="0017059F" w:rsidP="00C63F04">
      <w:pPr>
        <w:spacing w:line="360" w:lineRule="auto"/>
        <w:ind w:right="3969"/>
        <w:rPr>
          <w:rFonts w:ascii="Arial" w:hAnsi="Arial" w:cs="Arial"/>
          <w:b/>
          <w:bCs/>
        </w:rPr>
      </w:pPr>
      <w:r w:rsidRPr="00C63F04">
        <w:rPr>
          <w:rFonts w:ascii="Arial" w:hAnsi="Arial" w:cs="Arial"/>
          <w:b/>
          <w:bCs/>
        </w:rPr>
        <w:t>Politechnika Częstochowska</w:t>
      </w:r>
    </w:p>
    <w:p w:rsidR="00B36EDA" w:rsidRPr="00C63F04" w:rsidRDefault="0017059F" w:rsidP="00C63F04">
      <w:pPr>
        <w:spacing w:line="360" w:lineRule="auto"/>
        <w:ind w:right="3969"/>
        <w:rPr>
          <w:rFonts w:ascii="Arial" w:hAnsi="Arial" w:cs="Arial"/>
        </w:rPr>
      </w:pPr>
      <w:r w:rsidRPr="00C63F04">
        <w:rPr>
          <w:rFonts w:ascii="Arial" w:hAnsi="Arial" w:cs="Arial"/>
        </w:rPr>
        <w:t>Dąbrowskiego</w:t>
      </w:r>
      <w:r w:rsidR="00B36EDA" w:rsidRPr="00C63F04">
        <w:rPr>
          <w:rFonts w:ascii="Arial" w:hAnsi="Arial" w:cs="Arial"/>
        </w:rPr>
        <w:t xml:space="preserve"> </w:t>
      </w:r>
      <w:r w:rsidRPr="00C63F04">
        <w:rPr>
          <w:rFonts w:ascii="Arial" w:hAnsi="Arial" w:cs="Arial"/>
        </w:rPr>
        <w:t>69</w:t>
      </w:r>
    </w:p>
    <w:p w:rsidR="00B36EDA" w:rsidRPr="00C63F04" w:rsidRDefault="0017059F" w:rsidP="00C63F04">
      <w:pPr>
        <w:spacing w:line="360" w:lineRule="auto"/>
        <w:ind w:right="3969"/>
        <w:rPr>
          <w:rFonts w:ascii="Arial" w:hAnsi="Arial" w:cs="Arial"/>
        </w:rPr>
      </w:pPr>
      <w:r w:rsidRPr="00C63F04">
        <w:rPr>
          <w:rFonts w:ascii="Arial" w:hAnsi="Arial" w:cs="Arial"/>
        </w:rPr>
        <w:t>42-201</w:t>
      </w:r>
      <w:r w:rsidR="00B36EDA" w:rsidRPr="00C63F04">
        <w:rPr>
          <w:rFonts w:ascii="Arial" w:hAnsi="Arial" w:cs="Arial"/>
        </w:rPr>
        <w:t xml:space="preserve"> </w:t>
      </w:r>
      <w:r w:rsidRPr="00C63F04">
        <w:rPr>
          <w:rFonts w:ascii="Arial" w:hAnsi="Arial" w:cs="Arial"/>
        </w:rPr>
        <w:t>Częstochowa</w:t>
      </w:r>
    </w:p>
    <w:p w:rsidR="00B36EDA" w:rsidRPr="00C63F04" w:rsidRDefault="00B36EDA" w:rsidP="00C63F04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63F04" w:rsidTr="00B36EDA">
        <w:tc>
          <w:tcPr>
            <w:tcW w:w="9923" w:type="dxa"/>
            <w:shd w:val="clear" w:color="auto" w:fill="F2F2F2"/>
            <w:hideMark/>
          </w:tcPr>
          <w:p w:rsidR="00B36EDA" w:rsidRPr="00C63F04" w:rsidRDefault="00B36EDA" w:rsidP="00C63F0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C63F0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C63F04" w:rsidRDefault="00B36EDA" w:rsidP="00C63F0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C63F0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C63F04" w:rsidRDefault="00B36EDA" w:rsidP="00C63F04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C63F04" w:rsidRDefault="00B36EDA" w:rsidP="00C63F04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C63F04">
        <w:rPr>
          <w:rFonts w:ascii="Arial" w:eastAsia="Calibri" w:hAnsi="Arial" w:cs="Arial"/>
          <w:lang w:eastAsia="en-US"/>
        </w:rPr>
        <w:t xml:space="preserve">Dotyczy </w:t>
      </w:r>
      <w:r w:rsidRPr="00C63F04">
        <w:rPr>
          <w:rFonts w:ascii="Arial" w:hAnsi="Arial" w:cs="Arial"/>
        </w:rPr>
        <w:t>postępowania o udzielenie zamówienia publicznego</w:t>
      </w:r>
      <w:r w:rsidRPr="00C63F04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63F04" w:rsidTr="00B36EDA">
        <w:tc>
          <w:tcPr>
            <w:tcW w:w="2269" w:type="dxa"/>
            <w:shd w:val="clear" w:color="auto" w:fill="auto"/>
          </w:tcPr>
          <w:p w:rsidR="00B36EDA" w:rsidRPr="00C63F04" w:rsidRDefault="00B36EDA" w:rsidP="00C63F0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63F04" w:rsidRDefault="0017059F" w:rsidP="00C63F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Opracowanie wielobranżowych dokumentacji projektowo-kosztorysowych dla Politechniki Częstochowskiej</w:t>
            </w:r>
          </w:p>
        </w:tc>
      </w:tr>
      <w:tr w:rsidR="0017059F" w:rsidRPr="00C63F04" w:rsidTr="00212313">
        <w:tc>
          <w:tcPr>
            <w:tcW w:w="2269" w:type="dxa"/>
            <w:shd w:val="clear" w:color="auto" w:fill="auto"/>
          </w:tcPr>
          <w:p w:rsidR="0017059F" w:rsidRPr="00C63F04" w:rsidRDefault="0017059F" w:rsidP="00C63F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7059F" w:rsidRPr="00C63F04" w:rsidRDefault="0017059F" w:rsidP="00C63F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RK-NZ.261.18.2025.MT</w:t>
            </w:r>
          </w:p>
        </w:tc>
      </w:tr>
    </w:tbl>
    <w:p w:rsidR="00B36EDA" w:rsidRPr="00C63F04" w:rsidRDefault="00B36EDA" w:rsidP="00C63F0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C63F04" w:rsidRDefault="00B36EDA" w:rsidP="00C63F04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C63F04">
        <w:rPr>
          <w:rFonts w:ascii="Arial" w:hAnsi="Arial" w:cs="Arial"/>
        </w:rPr>
        <w:t xml:space="preserve">Zamawiający, </w:t>
      </w:r>
      <w:r w:rsidR="0017059F" w:rsidRPr="00C63F04">
        <w:rPr>
          <w:rFonts w:ascii="Arial" w:hAnsi="Arial" w:cs="Arial"/>
          <w:b/>
        </w:rPr>
        <w:t>Politechnika Częstochowska</w:t>
      </w:r>
      <w:r w:rsidRPr="00C63F04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17059F" w:rsidRPr="00C63F04">
        <w:rPr>
          <w:rFonts w:ascii="Arial" w:hAnsi="Arial" w:cs="Arial"/>
        </w:rPr>
        <w:t>(</w:t>
      </w:r>
      <w:proofErr w:type="spellStart"/>
      <w:r w:rsidR="0017059F" w:rsidRPr="00C63F04">
        <w:rPr>
          <w:rFonts w:ascii="Arial" w:hAnsi="Arial" w:cs="Arial"/>
        </w:rPr>
        <w:t>t.j</w:t>
      </w:r>
      <w:proofErr w:type="spellEnd"/>
      <w:r w:rsidR="0017059F" w:rsidRPr="00C63F04">
        <w:rPr>
          <w:rFonts w:ascii="Arial" w:hAnsi="Arial" w:cs="Arial"/>
        </w:rPr>
        <w:t>. Dz. U. z 2024 poz. 1320)</w:t>
      </w:r>
      <w:r w:rsidRPr="00C63F04">
        <w:rPr>
          <w:rFonts w:ascii="Arial" w:hAnsi="Arial" w:cs="Arial"/>
        </w:rPr>
        <w:t xml:space="preserve">, zwanej dalej „ustawą </w:t>
      </w:r>
      <w:proofErr w:type="spellStart"/>
      <w:r w:rsidRPr="00C63F04">
        <w:rPr>
          <w:rFonts w:ascii="Arial" w:hAnsi="Arial" w:cs="Arial"/>
        </w:rPr>
        <w:t>Pzp</w:t>
      </w:r>
      <w:proofErr w:type="spellEnd"/>
      <w:r w:rsidRPr="00C63F04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7059F" w:rsidRPr="00C63F04" w:rsidTr="00170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63F04">
              <w:rPr>
                <w:rFonts w:ascii="Arial" w:hAnsi="Arial" w:cs="Arial"/>
                <w:b/>
                <w:bCs/>
              </w:rPr>
              <w:t>1</w:t>
            </w:r>
            <w:r w:rsidRPr="00C63F04">
              <w:rPr>
                <w:rFonts w:ascii="Arial" w:hAnsi="Arial" w:cs="Arial"/>
              </w:rPr>
              <w:t xml:space="preserve">: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i ciągu komunikacyjnym na Wydziale Inżynierii Produkcji i Technologii Materiałów - Katedra Fizyki</w:t>
            </w:r>
          </w:p>
          <w:p w:rsidR="0017059F" w:rsidRPr="00C63F04" w:rsidRDefault="0017059F" w:rsidP="00C63F0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63F04">
              <w:rPr>
                <w:rFonts w:ascii="Arial" w:hAnsi="Arial" w:cs="Arial"/>
                <w:b/>
              </w:rPr>
              <w:t>PIOTR KĘDZIERSKI PRACOWNIA PROJEKTOWA ATTYKA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ELSNERA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4h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</w:p>
          <w:p w:rsidR="0017059F" w:rsidRPr="00C63F04" w:rsidRDefault="0017059F" w:rsidP="00C63F04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42-218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CZĘSTOCHOWA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</w:rPr>
              <w:t xml:space="preserve">za cenę wykonania przedmiotu zamówienia w wysokości </w:t>
            </w:r>
            <w:r w:rsidRPr="00C63F04">
              <w:rPr>
                <w:rFonts w:ascii="Arial" w:hAnsi="Arial" w:cs="Arial"/>
                <w:b/>
              </w:rPr>
              <w:t>27 224.82 zł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  <w:b/>
                <w:bCs/>
              </w:rPr>
              <w:t>brutto</w:t>
            </w:r>
            <w:r w:rsidRPr="00C63F04">
              <w:rPr>
                <w:rFonts w:ascii="Arial" w:hAnsi="Arial" w:cs="Arial"/>
                <w:bCs/>
              </w:rPr>
              <w:t>.</w:t>
            </w:r>
          </w:p>
          <w:p w:rsidR="0017059F" w:rsidRPr="00C63F04" w:rsidRDefault="0017059F" w:rsidP="00C63F0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63F04">
              <w:rPr>
                <w:rFonts w:ascii="Arial" w:hAnsi="Arial" w:cs="Arial"/>
                <w:color w:val="000000"/>
              </w:rPr>
              <w:t>:</w:t>
            </w:r>
          </w:p>
          <w:p w:rsidR="0017059F" w:rsidRPr="00C63F04" w:rsidRDefault="0017059F" w:rsidP="00C63F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7059F" w:rsidRPr="00C63F04" w:rsidTr="00170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  <w:b/>
                <w:bCs/>
              </w:rPr>
              <w:t xml:space="preserve">Część nr </w:t>
            </w:r>
            <w:r w:rsidRPr="00C63F04">
              <w:rPr>
                <w:rFonts w:ascii="Arial" w:hAnsi="Arial" w:cs="Arial"/>
                <w:b/>
                <w:bCs/>
              </w:rPr>
              <w:t>2</w:t>
            </w:r>
            <w:r w:rsidRPr="00C63F04">
              <w:rPr>
                <w:rFonts w:ascii="Arial" w:hAnsi="Arial" w:cs="Arial"/>
              </w:rPr>
              <w:t xml:space="preserve">: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Sali INFO</w:t>
            </w:r>
          </w:p>
          <w:p w:rsidR="0017059F" w:rsidRPr="00C63F04" w:rsidRDefault="0017059F" w:rsidP="00C63F0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63F04">
              <w:rPr>
                <w:rFonts w:ascii="Arial" w:hAnsi="Arial" w:cs="Arial"/>
                <w:b/>
              </w:rPr>
              <w:t xml:space="preserve">Sebastian </w:t>
            </w:r>
            <w:proofErr w:type="spellStart"/>
            <w:r w:rsidRPr="00C63F04">
              <w:rPr>
                <w:rFonts w:ascii="Arial" w:hAnsi="Arial" w:cs="Arial"/>
                <w:b/>
              </w:rPr>
              <w:t>Wysocki-Dziurdź</w:t>
            </w:r>
            <w:proofErr w:type="spellEnd"/>
            <w:r w:rsidRPr="00C63F0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63F04">
              <w:rPr>
                <w:rFonts w:ascii="Arial" w:hAnsi="Arial" w:cs="Arial"/>
                <w:b/>
              </w:rPr>
              <w:t>Linevka</w:t>
            </w:r>
            <w:proofErr w:type="spellEnd"/>
            <w:r w:rsidRPr="00C63F04">
              <w:rPr>
                <w:rFonts w:ascii="Arial" w:hAnsi="Arial" w:cs="Arial"/>
                <w:b/>
              </w:rPr>
              <w:t xml:space="preserve"> Studio Projektowe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Krakowska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77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</w:p>
          <w:p w:rsidR="0017059F" w:rsidRPr="00C63F04" w:rsidRDefault="0017059F" w:rsidP="00C63F04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32-065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Krzeszowice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</w:rPr>
              <w:t xml:space="preserve">za cenę wykonania przedmiotu zamówienia w wysokości </w:t>
            </w:r>
            <w:r w:rsidRPr="00C63F04">
              <w:rPr>
                <w:rFonts w:ascii="Arial" w:hAnsi="Arial" w:cs="Arial"/>
                <w:b/>
              </w:rPr>
              <w:t>17 712.00 zł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  <w:b/>
                <w:bCs/>
              </w:rPr>
              <w:t>brutto</w:t>
            </w:r>
            <w:r w:rsidRPr="00C63F04">
              <w:rPr>
                <w:rFonts w:ascii="Arial" w:hAnsi="Arial" w:cs="Arial"/>
                <w:bCs/>
              </w:rPr>
              <w:t>.</w:t>
            </w:r>
          </w:p>
          <w:p w:rsidR="0017059F" w:rsidRPr="00C63F04" w:rsidRDefault="0017059F" w:rsidP="00C63F0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63F04">
              <w:rPr>
                <w:rFonts w:ascii="Arial" w:hAnsi="Arial" w:cs="Arial"/>
                <w:color w:val="000000"/>
              </w:rPr>
              <w:t>:</w:t>
            </w:r>
          </w:p>
          <w:p w:rsidR="0017059F" w:rsidRPr="00C63F04" w:rsidRDefault="0017059F" w:rsidP="00C63F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7059F" w:rsidRPr="00C63F04" w:rsidTr="00170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63F04">
              <w:rPr>
                <w:rFonts w:ascii="Arial" w:hAnsi="Arial" w:cs="Arial"/>
                <w:b/>
                <w:bCs/>
              </w:rPr>
              <w:t>3</w:t>
            </w:r>
            <w:r w:rsidRPr="00C63F04">
              <w:rPr>
                <w:rFonts w:ascii="Arial" w:hAnsi="Arial" w:cs="Arial"/>
              </w:rPr>
              <w:t xml:space="preserve">: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nr 237 i 237 A wraz z pomieszczeniami towarzyszącymi na Wydziale Infrastruktury i Środowiska</w:t>
            </w:r>
          </w:p>
          <w:p w:rsidR="0017059F" w:rsidRPr="00C63F04" w:rsidRDefault="0017059F" w:rsidP="00C63F0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63F04">
              <w:rPr>
                <w:rFonts w:ascii="Arial" w:hAnsi="Arial" w:cs="Arial"/>
                <w:b/>
              </w:rPr>
              <w:t xml:space="preserve">Sebastian </w:t>
            </w:r>
            <w:proofErr w:type="spellStart"/>
            <w:r w:rsidRPr="00C63F04">
              <w:rPr>
                <w:rFonts w:ascii="Arial" w:hAnsi="Arial" w:cs="Arial"/>
                <w:b/>
              </w:rPr>
              <w:t>Wysocki-Dziurdź</w:t>
            </w:r>
            <w:proofErr w:type="spellEnd"/>
            <w:r w:rsidRPr="00C63F0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63F04">
              <w:rPr>
                <w:rFonts w:ascii="Arial" w:hAnsi="Arial" w:cs="Arial"/>
                <w:b/>
              </w:rPr>
              <w:t>Linevka</w:t>
            </w:r>
            <w:proofErr w:type="spellEnd"/>
            <w:r w:rsidRPr="00C63F04">
              <w:rPr>
                <w:rFonts w:ascii="Arial" w:hAnsi="Arial" w:cs="Arial"/>
                <w:b/>
              </w:rPr>
              <w:t xml:space="preserve"> Studio Projektowe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Krakowska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77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</w:p>
          <w:p w:rsidR="0017059F" w:rsidRPr="00C63F04" w:rsidRDefault="0017059F" w:rsidP="00C63F04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32-065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Krzeszowice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</w:rPr>
              <w:t xml:space="preserve">za cenę wykonania przedmiotu zamówienia w wysokości </w:t>
            </w:r>
            <w:r w:rsidRPr="00C63F04">
              <w:rPr>
                <w:rFonts w:ascii="Arial" w:hAnsi="Arial" w:cs="Arial"/>
                <w:b/>
              </w:rPr>
              <w:t>14 022.00 zł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  <w:b/>
                <w:bCs/>
              </w:rPr>
              <w:t>brutto</w:t>
            </w:r>
            <w:r w:rsidRPr="00C63F04">
              <w:rPr>
                <w:rFonts w:ascii="Arial" w:hAnsi="Arial" w:cs="Arial"/>
                <w:bCs/>
              </w:rPr>
              <w:t>.</w:t>
            </w:r>
          </w:p>
          <w:p w:rsidR="0017059F" w:rsidRPr="00C63F04" w:rsidRDefault="0017059F" w:rsidP="00C63F0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63F04">
              <w:rPr>
                <w:rFonts w:ascii="Arial" w:hAnsi="Arial" w:cs="Arial"/>
                <w:color w:val="000000"/>
              </w:rPr>
              <w:t>:</w:t>
            </w:r>
          </w:p>
          <w:p w:rsidR="0017059F" w:rsidRPr="00C63F04" w:rsidRDefault="0017059F" w:rsidP="00C63F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7059F" w:rsidRPr="00C63F04" w:rsidTr="00170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  <w:b/>
                <w:bCs/>
              </w:rPr>
              <w:t xml:space="preserve">Część nr </w:t>
            </w:r>
            <w:r w:rsidRPr="00C63F04">
              <w:rPr>
                <w:rFonts w:ascii="Arial" w:hAnsi="Arial" w:cs="Arial"/>
                <w:b/>
                <w:bCs/>
              </w:rPr>
              <w:t>4</w:t>
            </w:r>
            <w:r w:rsidRPr="00C63F04">
              <w:rPr>
                <w:rFonts w:ascii="Arial" w:hAnsi="Arial" w:cs="Arial"/>
              </w:rPr>
              <w:t xml:space="preserve">: </w:t>
            </w:r>
            <w:r w:rsidRPr="00C63F04">
              <w:rPr>
                <w:rFonts w:ascii="Arial" w:hAnsi="Arial" w:cs="Arial"/>
              </w:rPr>
              <w:t xml:space="preserve">Opracowanie wielobranżowej dokumentacji projektowo-kosztorysowej dla zadania: " Zapewnienie dostępu dla osób z niepełnosprawnością do </w:t>
            </w:r>
            <w:proofErr w:type="spellStart"/>
            <w:r w:rsidRPr="00C63F04">
              <w:rPr>
                <w:rFonts w:ascii="Arial" w:hAnsi="Arial" w:cs="Arial"/>
              </w:rPr>
              <w:t>sal</w:t>
            </w:r>
            <w:proofErr w:type="spellEnd"/>
            <w:r w:rsidRPr="00C63F04">
              <w:rPr>
                <w:rFonts w:ascii="Arial" w:hAnsi="Arial" w:cs="Arial"/>
              </w:rPr>
              <w:t xml:space="preserve">: A0,  A13, A14,  A08/223, 013/230, 011/231 z segmentu F budynku </w:t>
            </w:r>
            <w:proofErr w:type="spellStart"/>
            <w:r w:rsidRPr="00C63F04">
              <w:rPr>
                <w:rFonts w:ascii="Arial" w:hAnsi="Arial" w:cs="Arial"/>
              </w:rPr>
              <w:t>PCz</w:t>
            </w:r>
            <w:proofErr w:type="spellEnd"/>
            <w:r w:rsidRPr="00C63F04">
              <w:rPr>
                <w:rFonts w:ascii="Arial" w:hAnsi="Arial" w:cs="Arial"/>
              </w:rPr>
              <w:t>, przy ul. Dąbrowskiego 73"</w:t>
            </w:r>
          </w:p>
          <w:p w:rsidR="0017059F" w:rsidRPr="00C63F04" w:rsidRDefault="0017059F" w:rsidP="00C63F0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63F04">
              <w:rPr>
                <w:rFonts w:ascii="Arial" w:hAnsi="Arial" w:cs="Arial"/>
                <w:b/>
              </w:rPr>
              <w:t xml:space="preserve">Sebastian </w:t>
            </w:r>
            <w:proofErr w:type="spellStart"/>
            <w:r w:rsidRPr="00C63F04">
              <w:rPr>
                <w:rFonts w:ascii="Arial" w:hAnsi="Arial" w:cs="Arial"/>
                <w:b/>
              </w:rPr>
              <w:t>Wysocki-Dziurdź</w:t>
            </w:r>
            <w:proofErr w:type="spellEnd"/>
            <w:r w:rsidRPr="00C63F0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63F04">
              <w:rPr>
                <w:rFonts w:ascii="Arial" w:hAnsi="Arial" w:cs="Arial"/>
                <w:b/>
              </w:rPr>
              <w:t>Linevka</w:t>
            </w:r>
            <w:proofErr w:type="spellEnd"/>
            <w:r w:rsidRPr="00C63F04">
              <w:rPr>
                <w:rFonts w:ascii="Arial" w:hAnsi="Arial" w:cs="Arial"/>
                <w:b/>
              </w:rPr>
              <w:t xml:space="preserve"> Studio Projektowe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Krakowska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77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</w:p>
          <w:p w:rsidR="0017059F" w:rsidRPr="00C63F04" w:rsidRDefault="0017059F" w:rsidP="00C63F04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32-065</w:t>
            </w:r>
            <w:r w:rsidRPr="00C63F04">
              <w:rPr>
                <w:rFonts w:ascii="Arial" w:hAnsi="Arial" w:cs="Arial"/>
                <w:bCs/>
              </w:rPr>
              <w:t xml:space="preserve"> </w:t>
            </w:r>
            <w:r w:rsidRPr="00C63F04">
              <w:rPr>
                <w:rFonts w:ascii="Arial" w:hAnsi="Arial" w:cs="Arial"/>
                <w:bCs/>
              </w:rPr>
              <w:t>Krzeszowice</w:t>
            </w:r>
          </w:p>
          <w:p w:rsidR="0017059F" w:rsidRPr="00C63F04" w:rsidRDefault="0017059F" w:rsidP="00C63F0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</w:rPr>
              <w:t xml:space="preserve">za cenę wykonania przedmiotu zamówienia w wysokości </w:t>
            </w:r>
            <w:r w:rsidRPr="00C63F04">
              <w:rPr>
                <w:rFonts w:ascii="Arial" w:hAnsi="Arial" w:cs="Arial"/>
                <w:b/>
              </w:rPr>
              <w:t>14 022.00 zł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  <w:b/>
                <w:bCs/>
              </w:rPr>
              <w:t>brutto</w:t>
            </w:r>
            <w:r w:rsidRPr="00C63F04">
              <w:rPr>
                <w:rFonts w:ascii="Arial" w:hAnsi="Arial" w:cs="Arial"/>
                <w:bCs/>
              </w:rPr>
              <w:t>.</w:t>
            </w:r>
          </w:p>
          <w:p w:rsidR="0017059F" w:rsidRPr="00C63F04" w:rsidRDefault="0017059F" w:rsidP="00C63F0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63F04">
              <w:rPr>
                <w:rFonts w:ascii="Arial" w:hAnsi="Arial" w:cs="Arial"/>
                <w:color w:val="000000"/>
              </w:rPr>
              <w:t>:</w:t>
            </w:r>
          </w:p>
          <w:p w:rsidR="0017059F" w:rsidRPr="00C63F04" w:rsidRDefault="0017059F" w:rsidP="00C63F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63F04" w:rsidRDefault="00C63F04" w:rsidP="00C63F04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C63F04" w:rsidRDefault="00B36EDA" w:rsidP="00C63F04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C63F04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C63F04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835"/>
        <w:gridCol w:w="1985"/>
        <w:gridCol w:w="1701"/>
      </w:tblGrid>
      <w:tr w:rsidR="00B36EDA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3F04" w:rsidRDefault="00B36EDA" w:rsidP="00C63F0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63F04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3F04" w:rsidRDefault="00B36EDA" w:rsidP="00C63F0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C63F04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3F04" w:rsidRDefault="00B36EDA" w:rsidP="00C63F0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63F04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63F04" w:rsidRDefault="00B36EDA" w:rsidP="00C63F0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63F04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i ciągu komunikacyjnym na Wydziale Inżynierii Produkcji i Technologii Materiałów - Katedra Fizyki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KABIS CONSULTING ENGINEERS</w:t>
            </w:r>
            <w:r w:rsidR="00043F9B" w:rsidRPr="00C63F04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Wały Dwernickiego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117/121/P211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42-202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- 26.04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26,04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i ciągu komunikacyjnym na Wydziale Inżynierii Produkcji i Technologii Materiałów - Katedra Fizyki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Tim Architekci s.c. Tomasz Borowiecki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Szajnowicza Iwanowa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67/2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 xml:space="preserve">Opracowanie wielobranżowej dokumentacji projektowo-kosztorysowej dla wykonania robót </w:t>
            </w:r>
            <w:r w:rsidRPr="00C63F04">
              <w:rPr>
                <w:rFonts w:ascii="Arial" w:hAnsi="Arial" w:cs="Arial"/>
              </w:rPr>
              <w:lastRenderedPageBreak/>
              <w:t>budowlanych w pomieszczeniach i ciągu komunikacyjnym na Wydziale Inżynierii Produkcji i Technologii Materiałów - Katedra Fizyki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lastRenderedPageBreak/>
              <w:t>PIOTR KĘDZIERSKI PRACOWNIA PROJEKTOWA ATTYKA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ELSNERA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4h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lastRenderedPageBreak/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100,00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i ciągu komunikacyjnym na Wydziale Inżynierii Produkcji i Technologii Materiałów - Katedra Fizyki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 xml:space="preserve">Sebastian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Wysocki-Dziurdź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Linevka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Studio Projektowe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Krakowska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77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32-065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Krzeszowice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- 98.37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98,37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2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Sali INFO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KABIS CONSULTING ENGINEERS</w:t>
            </w:r>
            <w:r w:rsidR="00043F9B" w:rsidRPr="00C63F04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Wały Dwernickiego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117/121/P211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42-202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- 16.94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16,94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2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Sali INFO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Tim Architekci s.c. Tomasz Borowiecki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Szajnowicza Iwanowa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67/2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lastRenderedPageBreak/>
              <w:t>2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Sali INFO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 xml:space="preserve">Sebastian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Wysocki-Dziurdź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Linevka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Studio Projektowe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Krakowska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77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32-065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Krzeszowice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100,00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2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Sali INFO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PIOTR KĘDZIERSKI PRACOWNIA PROJEKTOWA ATTYKA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ELSNERA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4h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- 72.00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72,00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nr 237 i 237 A wraz z pomieszczeniami towarzyszącymi na Wydziale Infrastruktury i Środowiska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KABIS CONSULTING ENGINEERS</w:t>
            </w:r>
            <w:r w:rsidR="00043F9B" w:rsidRPr="00C63F04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Wały Dwernickiego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117/121/P211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42-202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- 13.41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13,41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 xml:space="preserve">Opracowanie wielobranżowej dokumentacji projektowo-kosztorysowej dla wykonania robót budowlanych w pomieszczeniach nr 237 i 237 </w:t>
            </w:r>
            <w:r w:rsidRPr="00C63F04">
              <w:rPr>
                <w:rFonts w:ascii="Arial" w:hAnsi="Arial" w:cs="Arial"/>
              </w:rPr>
              <w:lastRenderedPageBreak/>
              <w:t>A wraz z pomieszczeniami towarzyszącymi na Wydziale Infrastruktury i Środowiska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lastRenderedPageBreak/>
              <w:t>Tim Architekci s.c. Tomasz Borowiecki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Szajnowicza Iwanowa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67/2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nr 237 i 237 A wraz z pomieszczeniami towarzyszącymi na Wydziale Infrastruktury i Środowiska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 xml:space="preserve">Sebastian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Wysocki-Dziurdź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Linevka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Studio Projektowe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Krakowska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77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32-065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Krzeszowice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100,00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>Opracowanie wielobranżowej dokumentacji projektowo-kosztorysowej dla wykonania robót budowlanych w pomieszczeniach nr 237 i 237 A wraz z pomieszczeniami towarzyszącymi na Wydziale Infrastruktury i Środowiska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PIOTR KĘDZIERSKI PRACOWNIA PROJEKTOWA ATTYKA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ELSNERA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4h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- 34.34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34,34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 xml:space="preserve">Opracowanie wielobranżowej dokumentacji projektowo-kosztorysowej dla zadania: " Zapewnienie dostępu dla osób z niepełnosprawnością do </w:t>
            </w:r>
            <w:proofErr w:type="spellStart"/>
            <w:r w:rsidRPr="00C63F04">
              <w:rPr>
                <w:rFonts w:ascii="Arial" w:hAnsi="Arial" w:cs="Arial"/>
              </w:rPr>
              <w:t>sal</w:t>
            </w:r>
            <w:proofErr w:type="spellEnd"/>
            <w:r w:rsidRPr="00C63F04">
              <w:rPr>
                <w:rFonts w:ascii="Arial" w:hAnsi="Arial" w:cs="Arial"/>
              </w:rPr>
              <w:t xml:space="preserve">: A0,  A13, A14,  A08/223, </w:t>
            </w:r>
            <w:r w:rsidRPr="00C63F04">
              <w:rPr>
                <w:rFonts w:ascii="Arial" w:hAnsi="Arial" w:cs="Arial"/>
              </w:rPr>
              <w:lastRenderedPageBreak/>
              <w:t xml:space="preserve">013/230, 011/231 z segmentu F budynku </w:t>
            </w:r>
            <w:proofErr w:type="spellStart"/>
            <w:r w:rsidRPr="00C63F04">
              <w:rPr>
                <w:rFonts w:ascii="Arial" w:hAnsi="Arial" w:cs="Arial"/>
              </w:rPr>
              <w:t>PCz</w:t>
            </w:r>
            <w:proofErr w:type="spellEnd"/>
            <w:r w:rsidRPr="00C63F04">
              <w:rPr>
                <w:rFonts w:ascii="Arial" w:hAnsi="Arial" w:cs="Arial"/>
              </w:rPr>
              <w:t>, przy ul. Dąbrowskiego 73"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lastRenderedPageBreak/>
              <w:t>KABIS CONSULTING ENGINEERS</w:t>
            </w:r>
            <w:r w:rsidR="00043F9B" w:rsidRPr="00C63F04">
              <w:rPr>
                <w:rFonts w:ascii="Arial" w:hAnsi="Arial" w:cs="Arial"/>
                <w:b/>
                <w:bCs/>
              </w:rPr>
              <w:t xml:space="preserve"> Sp. z o.o. 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Wały Dwernickiego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117/121/P211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42-202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- 13.41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13,41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 xml:space="preserve">Opracowanie wielobranżowej dokumentacji projektowo-kosztorysowej dla zadania: " Zapewnienie dostępu dla osób z niepełnosprawnością do </w:t>
            </w:r>
            <w:proofErr w:type="spellStart"/>
            <w:r w:rsidRPr="00C63F04">
              <w:rPr>
                <w:rFonts w:ascii="Arial" w:hAnsi="Arial" w:cs="Arial"/>
              </w:rPr>
              <w:t>sal</w:t>
            </w:r>
            <w:proofErr w:type="spellEnd"/>
            <w:r w:rsidRPr="00C63F04">
              <w:rPr>
                <w:rFonts w:ascii="Arial" w:hAnsi="Arial" w:cs="Arial"/>
              </w:rPr>
              <w:t xml:space="preserve">: A0,  A13, A14,  A08/223, 013/230, 011/231 z segmentu F budynku </w:t>
            </w:r>
            <w:proofErr w:type="spellStart"/>
            <w:r w:rsidRPr="00C63F04">
              <w:rPr>
                <w:rFonts w:ascii="Arial" w:hAnsi="Arial" w:cs="Arial"/>
              </w:rPr>
              <w:t>PCz</w:t>
            </w:r>
            <w:proofErr w:type="spellEnd"/>
            <w:r w:rsidRPr="00C63F04">
              <w:rPr>
                <w:rFonts w:ascii="Arial" w:hAnsi="Arial" w:cs="Arial"/>
              </w:rPr>
              <w:t>, przy ul. Dąbrowskiego 73"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>Tim Architekci s.c. Tomasz Borowiecki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Szajnowicza Iwanowa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67/2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 xml:space="preserve">Opracowanie wielobranżowej dokumentacji projektowo-kosztorysowej dla zadania: " Zapewnienie dostępu dla osób z niepełnosprawnością do </w:t>
            </w:r>
            <w:proofErr w:type="spellStart"/>
            <w:r w:rsidRPr="00C63F04">
              <w:rPr>
                <w:rFonts w:ascii="Arial" w:hAnsi="Arial" w:cs="Arial"/>
              </w:rPr>
              <w:t>sal</w:t>
            </w:r>
            <w:proofErr w:type="spellEnd"/>
            <w:r w:rsidRPr="00C63F04">
              <w:rPr>
                <w:rFonts w:ascii="Arial" w:hAnsi="Arial" w:cs="Arial"/>
              </w:rPr>
              <w:t xml:space="preserve">: A0,  A13, A14,  A08/223, 013/230, 011/231 z segmentu F budynku </w:t>
            </w:r>
            <w:proofErr w:type="spellStart"/>
            <w:r w:rsidRPr="00C63F04">
              <w:rPr>
                <w:rFonts w:ascii="Arial" w:hAnsi="Arial" w:cs="Arial"/>
              </w:rPr>
              <w:t>PCz</w:t>
            </w:r>
            <w:proofErr w:type="spellEnd"/>
            <w:r w:rsidRPr="00C63F04">
              <w:rPr>
                <w:rFonts w:ascii="Arial" w:hAnsi="Arial" w:cs="Arial"/>
              </w:rPr>
              <w:t>, przy ul. Dąbrowskiego 73"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t xml:space="preserve">Sebastian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Wysocki-Dziurdź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63F04">
              <w:rPr>
                <w:rFonts w:ascii="Arial" w:hAnsi="Arial" w:cs="Arial"/>
                <w:b/>
                <w:bCs/>
              </w:rPr>
              <w:t>Linevka</w:t>
            </w:r>
            <w:proofErr w:type="spellEnd"/>
            <w:r w:rsidRPr="00C63F04">
              <w:rPr>
                <w:rFonts w:ascii="Arial" w:hAnsi="Arial" w:cs="Arial"/>
                <w:b/>
                <w:bCs/>
              </w:rPr>
              <w:t xml:space="preserve"> Studio Projektowe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Krakowska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77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32-065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Krzeszowice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100,00</w:t>
            </w:r>
          </w:p>
        </w:tc>
      </w:tr>
      <w:tr w:rsidR="0017059F" w:rsidRPr="00C63F04" w:rsidTr="00C63F0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>4</w:t>
            </w:r>
            <w:r w:rsidRPr="00C63F04">
              <w:rPr>
                <w:rFonts w:ascii="Arial" w:hAnsi="Arial" w:cs="Arial"/>
              </w:rPr>
              <w:t xml:space="preserve"> - </w:t>
            </w:r>
            <w:r w:rsidRPr="00C63F04">
              <w:rPr>
                <w:rFonts w:ascii="Arial" w:hAnsi="Arial" w:cs="Arial"/>
              </w:rPr>
              <w:t xml:space="preserve">Opracowanie wielobranżowej dokumentacji projektowo-kosztorysowej dla zadania: " Zapewnienie dostępu dla osób z </w:t>
            </w:r>
            <w:r w:rsidRPr="00C63F04">
              <w:rPr>
                <w:rFonts w:ascii="Arial" w:hAnsi="Arial" w:cs="Arial"/>
              </w:rPr>
              <w:lastRenderedPageBreak/>
              <w:t xml:space="preserve">niepełnosprawnością do </w:t>
            </w:r>
            <w:proofErr w:type="spellStart"/>
            <w:r w:rsidRPr="00C63F04">
              <w:rPr>
                <w:rFonts w:ascii="Arial" w:hAnsi="Arial" w:cs="Arial"/>
              </w:rPr>
              <w:t>sal</w:t>
            </w:r>
            <w:proofErr w:type="spellEnd"/>
            <w:r w:rsidRPr="00C63F04">
              <w:rPr>
                <w:rFonts w:ascii="Arial" w:hAnsi="Arial" w:cs="Arial"/>
              </w:rPr>
              <w:t xml:space="preserve">: A0,  A13, A14,  A08/223, 013/230, 011/231 z segmentu F budynku </w:t>
            </w:r>
            <w:proofErr w:type="spellStart"/>
            <w:r w:rsidRPr="00C63F04">
              <w:rPr>
                <w:rFonts w:ascii="Arial" w:hAnsi="Arial" w:cs="Arial"/>
              </w:rPr>
              <w:t>PCz</w:t>
            </w:r>
            <w:proofErr w:type="spellEnd"/>
            <w:r w:rsidRPr="00C63F04">
              <w:rPr>
                <w:rFonts w:ascii="Arial" w:hAnsi="Arial" w:cs="Arial"/>
              </w:rPr>
              <w:t>, przy ul. Dąbrowskiego 73"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63F04">
              <w:rPr>
                <w:rFonts w:ascii="Arial" w:hAnsi="Arial" w:cs="Arial"/>
                <w:b/>
                <w:bCs/>
              </w:rPr>
              <w:lastRenderedPageBreak/>
              <w:t>PIOTR KĘDZIERSKI PRACOWNIA PROJEKTOWA ATTYKA</w:t>
            </w:r>
          </w:p>
          <w:p w:rsidR="0017059F" w:rsidRPr="00C63F04" w:rsidRDefault="0017059F" w:rsidP="00C63F04">
            <w:pPr>
              <w:spacing w:line="360" w:lineRule="auto"/>
              <w:rPr>
                <w:rFonts w:ascii="Arial" w:hAnsi="Arial" w:cs="Arial"/>
              </w:rPr>
            </w:pPr>
            <w:r w:rsidRPr="00C63F04">
              <w:rPr>
                <w:rFonts w:ascii="Arial" w:hAnsi="Arial" w:cs="Arial"/>
              </w:rPr>
              <w:t>ELSNERA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4h</w:t>
            </w:r>
          </w:p>
          <w:p w:rsidR="0017059F" w:rsidRPr="00C63F04" w:rsidRDefault="0017059F" w:rsidP="00C63F0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lastRenderedPageBreak/>
              <w:t>42-218</w:t>
            </w:r>
            <w:r w:rsidRPr="00C63F04">
              <w:rPr>
                <w:rFonts w:ascii="Arial" w:hAnsi="Arial" w:cs="Arial"/>
              </w:rPr>
              <w:t xml:space="preserve"> </w:t>
            </w:r>
            <w:r w:rsidRPr="00C63F04">
              <w:rPr>
                <w:rFonts w:ascii="Arial" w:hAnsi="Arial" w:cs="Arial"/>
              </w:rPr>
              <w:t>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9F" w:rsidRPr="00C63F04" w:rsidRDefault="0017059F" w:rsidP="00C63F0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lastRenderedPageBreak/>
              <w:t>1 - Cena - 58.46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9F" w:rsidRPr="00C63F04" w:rsidRDefault="0017059F" w:rsidP="00C63F0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63F04">
              <w:rPr>
                <w:rFonts w:ascii="Arial" w:hAnsi="Arial" w:cs="Arial"/>
              </w:rPr>
              <w:t xml:space="preserve">  58,46</w:t>
            </w:r>
          </w:p>
        </w:tc>
      </w:tr>
      <w:bookmarkEnd w:id="0"/>
    </w:tbl>
    <w:p w:rsidR="008642B3" w:rsidRPr="00C63F04" w:rsidRDefault="008642B3" w:rsidP="00C63F04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C63F0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5CB" w:rsidRDefault="00B755CB">
      <w:r>
        <w:separator/>
      </w:r>
    </w:p>
  </w:endnote>
  <w:endnote w:type="continuationSeparator" w:id="0">
    <w:p w:rsidR="00B755CB" w:rsidRDefault="00B75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F04" w:rsidRPr="00C63F04" w:rsidRDefault="00C63F04" w:rsidP="00C63F04">
    <w:pPr>
      <w:spacing w:line="276" w:lineRule="auto"/>
      <w:rPr>
        <w:rFonts w:ascii="Roboto" w:hAnsi="Roboto"/>
        <w:b/>
        <w:bCs/>
        <w:sz w:val="22"/>
        <w:szCs w:val="18"/>
      </w:rPr>
    </w:pPr>
    <w:r w:rsidRPr="00C63F0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63F04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63F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63F04" w:rsidRPr="00C63F04" w:rsidTr="00212313">
      <w:tc>
        <w:tcPr>
          <w:tcW w:w="0" w:type="auto"/>
          <w:shd w:val="clear" w:color="auto" w:fill="auto"/>
          <w:vAlign w:val="center"/>
        </w:tcPr>
        <w:p w:rsidR="00C63F04" w:rsidRPr="00C63F04" w:rsidRDefault="00C63F04" w:rsidP="00C63F0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63F04" w:rsidRPr="00C63F04" w:rsidRDefault="00C63F04" w:rsidP="00C63F0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63F0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63F04" w:rsidRPr="00C63F04" w:rsidRDefault="00C63F04" w:rsidP="00C63F0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63F04" w:rsidRPr="00C63F04" w:rsidRDefault="00C63F04" w:rsidP="00C63F0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63F04" w:rsidRPr="00C63F04" w:rsidRDefault="00C63F04" w:rsidP="00C63F04">
    <w:pPr>
      <w:spacing w:line="276" w:lineRule="auto"/>
      <w:rPr>
        <w:rFonts w:ascii="Roboto" w:hAnsi="Roboto"/>
        <w:b/>
        <w:bCs/>
      </w:rPr>
    </w:pPr>
    <w:r w:rsidRPr="00C63F04">
      <w:rPr>
        <w:rFonts w:ascii="Roboto" w:hAnsi="Roboto"/>
        <w:b/>
        <w:bCs/>
        <w:szCs w:val="18"/>
      </w:rPr>
      <w:t>Kanclerz Politechniki Częstochowskiej</w:t>
    </w:r>
  </w:p>
  <w:p w:rsidR="00C63F04" w:rsidRPr="00C63F04" w:rsidRDefault="00C63F04" w:rsidP="00C63F04">
    <w:pPr>
      <w:spacing w:line="276" w:lineRule="auto"/>
      <w:rPr>
        <w:rFonts w:ascii="Roboto" w:hAnsi="Roboto"/>
      </w:rPr>
    </w:pPr>
    <w:r w:rsidRPr="00C63F04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63F04">
      <w:rPr>
        <w:rFonts w:ascii="Roboto" w:hAnsi="Roboto"/>
      </w:rPr>
      <w:t>ul. Gen. J.H. Dąbrowskiego 69, 42-201 Częstochowa</w:t>
    </w:r>
  </w:p>
  <w:p w:rsidR="00C63F04" w:rsidRPr="00C63F04" w:rsidRDefault="00C63F04" w:rsidP="00C63F04">
    <w:pPr>
      <w:spacing w:line="276" w:lineRule="auto"/>
      <w:rPr>
        <w:rFonts w:ascii="Arial" w:hAnsi="Arial"/>
        <w:noProof/>
      </w:rPr>
    </w:pPr>
    <w:r w:rsidRPr="00C63F04">
      <w:rPr>
        <w:rFonts w:ascii="Roboto" w:hAnsi="Roboto"/>
      </w:rPr>
      <w:t>tel. +48 34 325 02 56, e-mail: kanclerz@pcz.pl</w:t>
    </w:r>
  </w:p>
  <w:p w:rsidR="00C63F04" w:rsidRPr="00C63F04" w:rsidRDefault="00C63F04" w:rsidP="00C63F04">
    <w:pPr>
      <w:rPr>
        <w:rFonts w:ascii="Roboto" w:hAnsi="Roboto"/>
        <w:b/>
      </w:rPr>
    </w:pPr>
    <w:r w:rsidRPr="00C63F04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5CB" w:rsidRDefault="00B755CB">
      <w:r>
        <w:separator/>
      </w:r>
    </w:p>
  </w:footnote>
  <w:footnote w:type="continuationSeparator" w:id="0">
    <w:p w:rsidR="00B755CB" w:rsidRDefault="00B75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F04" w:rsidRPr="00C63F04" w:rsidRDefault="00C63F04" w:rsidP="00C63F0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63F0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63F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63F04" w:rsidRPr="00C63F04" w:rsidRDefault="00C63F04" w:rsidP="00C63F04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5CB"/>
    <w:rsid w:val="00022322"/>
    <w:rsid w:val="00042497"/>
    <w:rsid w:val="00043F9B"/>
    <w:rsid w:val="000C1E6F"/>
    <w:rsid w:val="000E4E56"/>
    <w:rsid w:val="0017059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755CB"/>
    <w:rsid w:val="00B8185B"/>
    <w:rsid w:val="00BC6F7F"/>
    <w:rsid w:val="00BD2174"/>
    <w:rsid w:val="00C423DD"/>
    <w:rsid w:val="00C60D7B"/>
    <w:rsid w:val="00C63F04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55B54C4"/>
  <w15:chartTrackingRefBased/>
  <w15:docId w15:val="{61AEDA43-EA6C-440B-B9DA-BB815F35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1089</Words>
  <Characters>7418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2025-06-17T08:10:00Z</dcterms:created>
  <dcterms:modified xsi:type="dcterms:W3CDTF">2025-06-17T08:10:00Z</dcterms:modified>
</cp:coreProperties>
</file>