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64B65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0B3E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Uniwersytet Morski w Gdyni</w:t>
      </w:r>
    </w:p>
    <w:p w:rsidR="00B95C96" w:rsidRPr="0012157F" w:rsidRDefault="000B3E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0B3E5D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0B3E5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0B3E5D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3E5D" w:rsidRPr="0012157F" w:rsidTr="00BD56FD">
        <w:tc>
          <w:tcPr>
            <w:tcW w:w="9104" w:type="dxa"/>
            <w:shd w:val="clear" w:color="auto" w:fill="D9D9D9"/>
          </w:tcPr>
          <w:p w:rsidR="000B3E5D" w:rsidRPr="0012157F" w:rsidRDefault="000B3E5D" w:rsidP="00BD56F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B3E5D" w:rsidRPr="00094F76" w:rsidRDefault="000B3E5D" w:rsidP="00BD56F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B3E5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3E5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3E5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B3E5D" w:rsidRPr="0017574D" w:rsidRDefault="000B3E5D" w:rsidP="00BD56F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B3E5D" w:rsidRDefault="000B3E5D" w:rsidP="00BD56F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B3E5D" w:rsidRPr="002C3302" w:rsidRDefault="000B3E5D" w:rsidP="00BD56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0B3E5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Zawarcie umowy ramowej na usługi czarteru jednostek na potrzeby realizacji badań geofizycznych - projekt wraki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3E5D" w:rsidRPr="00A2540E" w:rsidTr="00BD56FD">
        <w:tc>
          <w:tcPr>
            <w:tcW w:w="2269" w:type="dxa"/>
            <w:shd w:val="clear" w:color="auto" w:fill="auto"/>
          </w:tcPr>
          <w:p w:rsidR="000B3E5D" w:rsidRPr="00A2540E" w:rsidRDefault="000B3E5D" w:rsidP="00BD56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3E5D" w:rsidRPr="00A2540E" w:rsidRDefault="000B3E5D" w:rsidP="00BD56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CRZP/106/2025/AZP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B3E5D" w:rsidRPr="000B3E5D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B3E5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94D" w:rsidRDefault="00FC694D" w:rsidP="0038231F">
      <w:pPr>
        <w:spacing w:after="0" w:line="240" w:lineRule="auto"/>
      </w:pPr>
      <w:r>
        <w:separator/>
      </w:r>
    </w:p>
  </w:endnote>
  <w:endnote w:type="continuationSeparator" w:id="0">
    <w:p w:rsidR="00FC694D" w:rsidRDefault="00FC69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94D" w:rsidRDefault="00FC694D" w:rsidP="0038231F">
      <w:pPr>
        <w:spacing w:after="0" w:line="240" w:lineRule="auto"/>
      </w:pPr>
      <w:r>
        <w:separator/>
      </w:r>
    </w:p>
  </w:footnote>
  <w:footnote w:type="continuationSeparator" w:id="0">
    <w:p w:rsidR="00FC694D" w:rsidRDefault="00FC69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9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3E5D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4B6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694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BAC5D8"/>
  <w15:docId w15:val="{E291D335-CCCB-4C00-8332-F46131BC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31C73-66B9-492F-9A2B-E1200F0FC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2025-06-16T06:34:00Z</cp:lastPrinted>
  <dcterms:created xsi:type="dcterms:W3CDTF">2025-06-16T06:34:00Z</dcterms:created>
  <dcterms:modified xsi:type="dcterms:W3CDTF">2025-06-16T06:34:00Z</dcterms:modified>
</cp:coreProperties>
</file>