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A0EC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F46FB" w:rsidRPr="004F46FB">
        <w:rPr>
          <w:b/>
        </w:rPr>
        <w:t>CRZP/113/2025/AZP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F46FB" w:rsidRPr="004A5DB6" w:rsidTr="007970F7">
        <w:tc>
          <w:tcPr>
            <w:tcW w:w="9212" w:type="dxa"/>
            <w:shd w:val="clear" w:color="auto" w:fill="auto"/>
          </w:tcPr>
          <w:p w:rsidR="004F46FB" w:rsidRPr="004A5DB6" w:rsidRDefault="004F46FB" w:rsidP="007970F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F46FB" w:rsidRPr="004A5DB6" w:rsidRDefault="004F46FB" w:rsidP="007970F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F46FB">
              <w:t>(</w:t>
            </w:r>
            <w:proofErr w:type="spellStart"/>
            <w:r w:rsidRPr="004F46FB">
              <w:t>t.j</w:t>
            </w:r>
            <w:proofErr w:type="spellEnd"/>
            <w:r w:rsidRPr="004F46FB">
              <w:t>. Dz. U. z 2024 poz. 1320)</w:t>
            </w:r>
            <w:r w:rsidRPr="004A5DB6">
              <w:t xml:space="preserve"> (dalej jako: ustawa Pzp), dotyczące:</w:t>
            </w:r>
          </w:p>
          <w:p w:rsidR="004F46FB" w:rsidRPr="004A5DB6" w:rsidRDefault="004F46FB" w:rsidP="007970F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F46FB" w:rsidRPr="004A5DB6" w:rsidRDefault="004F46FB" w:rsidP="007970F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F46FB" w:rsidRPr="004A5DB6" w:rsidRDefault="004F46FB" w:rsidP="007970F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F46FB" w:rsidRPr="004F46F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F46FB" w:rsidP="005434B3">
      <w:pPr>
        <w:spacing w:after="240" w:line="276" w:lineRule="auto"/>
        <w:jc w:val="center"/>
      </w:pPr>
      <w:r w:rsidRPr="004F46FB">
        <w:rPr>
          <w:b/>
        </w:rPr>
        <w:t>Usługa zapewnienia załogi na jednostce r/v IMOR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A0EC2" w:rsidRDefault="004F23F7" w:rsidP="000857C0">
      <w:pPr>
        <w:spacing w:after="120" w:line="276" w:lineRule="auto"/>
        <w:jc w:val="both"/>
      </w:pPr>
      <w:r w:rsidRPr="00FA0EC2">
        <w:t>Oświadczam,</w:t>
      </w:r>
      <w:r w:rsidR="00313417" w:rsidRPr="00FA0EC2">
        <w:t xml:space="preserve"> że spełniam</w:t>
      </w:r>
      <w:r w:rsidR="004541F9" w:rsidRPr="00FA0EC2">
        <w:t>, określone przez Zamawiającego,</w:t>
      </w:r>
      <w:r w:rsidR="00313417" w:rsidRPr="00FA0EC2">
        <w:t xml:space="preserve"> warunki udziału </w:t>
      </w:r>
      <w:r w:rsidR="004541F9" w:rsidRPr="00FA0EC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A0EC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0EC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A0EC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0EC2" w:rsidRDefault="00D2702A" w:rsidP="00D2702A">
            <w:pPr>
              <w:spacing w:before="60" w:after="120"/>
            </w:pPr>
            <w:r w:rsidRPr="00FA0EC2">
              <w:rPr>
                <w:b/>
              </w:rPr>
              <w:t>Warunki udziału w postępowaniu</w:t>
            </w: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A0EC2">
              <w:rPr>
                <w:rFonts w:cs="Calibri"/>
                <w:b/>
                <w:bCs/>
              </w:rPr>
              <w:t>Sytuacja ekonomiczna lub finansowa</w:t>
            </w:r>
          </w:p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Zamawiający nie określa szczegółowego warunku w tym zakresie.</w:t>
            </w: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F46FB">
              <w:rPr>
                <w:rFonts w:cs="Calibri"/>
                <w:b/>
                <w:bCs/>
              </w:rPr>
              <w:t>Zdolność techniczna lub zawodowa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W celu spełnienia powyższego warunku, Wykonawca zobowiązany jest wykazać, że dysponuje nw. Osobami zdolnymi do wykonania zamówienia: </w:t>
            </w:r>
          </w:p>
          <w:p w:rsidR="004F46FB" w:rsidRPr="00FA0EC2" w:rsidRDefault="004F46FB" w:rsidP="00363D60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Wykonawcy składający ofertę na Część I lub Część II zamówienia zobowiązani są wykazać dysponowanie</w:t>
            </w:r>
            <w:r w:rsidR="00FA0EC2">
              <w:rPr>
                <w:rFonts w:cs="Calibri"/>
                <w:b/>
              </w:rPr>
              <w:t xml:space="preserve"> </w:t>
            </w:r>
            <w:r w:rsidRPr="00FA0EC2">
              <w:rPr>
                <w:rFonts w:cs="Calibri"/>
                <w:b/>
              </w:rPr>
              <w:t>1 osobą pełniącą funkcję i ma potwierdzoną praktykę na stanowisku kapitana w żegludze międzynarodowej posiadającą co najmniej: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min. 1 rok praktyki  w pracy na statku na stanowisku kapitana, na statkach w żegludze międzynarodowej ( posiadających kartę bezpieczeństwa w żegludze międzynarodowej) oraz klasę co najmniej DP1.  - środkiem dowodowym potwierdzającym praktykę wymagana  na poziomie co najmniej 24 miesiące na stanowisku dla wyżej wymienionych statków będą zapisy zgodnie z Rozporządzeniem Ministra Gospodarki Morskiej i Żeglugi Śródlądowej w sprawie wyszkolenia i kwalifikacji załóg statków morskich  z dnia 23 kwietnia 2018r. (Dz.U. z 2018 r. poz. 802) Dział VI § 79. Pkt 1 lub 2. Przy Pkt 2 dodatkowo potwierdzone przez Dyrektora Urzędu Morskiego.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średniozaawansowanym tj. na poziomie min. B1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 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Dyplom Kapitana Żeglugi Wielkiej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lub świadectwo dla członków załóg z przydzielonymi obowiązkami ochrony lub oficera ochrony statku 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sprawowania opieki nad chorym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wykorzystania radaru i ARPA  poziom zarządzania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wyższego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Świadectwa ogólnego operatora GMDSS -GOC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nautycznego dowodzenia statkiem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lastRenderedPageBreak/>
              <w:t>Certyfikat ukończenia kursu co najmniej na poziomie DP Basic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4C59FD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Wykonawcy składający ofertę na Część III lub na Część IV zamówienia zobowiązani są wykazać dysponowanie 1 osobą pełniącą funkcję oficera mechanika, posiadającą co najmniej</w:t>
            </w:r>
            <w:r w:rsidR="00FA0EC2" w:rsidRPr="00FA0EC2">
              <w:rPr>
                <w:rFonts w:cs="Calibri"/>
                <w:b/>
              </w:rPr>
              <w:t>: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min. 1 rok doświadczenia w pracy na statku na stanowisku oficera mechanika, 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średniozaawansowanym tj. na poziomie min. B1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Dyplom oficera mechanika wachtowego na statkach o mocy maszyn głównych 750 kW i powyżej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wyższego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dowodzenia siłownią okrętową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Co najmniej 2 letnie doświadczenie w pracy i obsłudze na pływających dźwigach lub statkach z dźwigiem co najmniej 12 tonowym potwierdzone przez armatora lub kapitana takiego statku..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Uprawnienia SEP grupy 1 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FA0EC2" w:rsidP="00F55038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</w:t>
            </w:r>
            <w:r w:rsidR="004F46FB" w:rsidRPr="00FA0EC2">
              <w:rPr>
                <w:rFonts w:cs="Calibri"/>
                <w:b/>
              </w:rPr>
              <w:t>ykonawcy składający ofertę na Część V lub na Część VI zamówienia zobowiązani są wykazać dysponowanie</w:t>
            </w:r>
            <w:r>
              <w:rPr>
                <w:rFonts w:cs="Calibri"/>
                <w:b/>
              </w:rPr>
              <w:t xml:space="preserve"> </w:t>
            </w:r>
            <w:r w:rsidR="004F46FB" w:rsidRPr="00FA0EC2">
              <w:rPr>
                <w:rFonts w:cs="Calibri"/>
                <w:b/>
              </w:rPr>
              <w:t>1 osobą pełniącą funkcję oficera wachtowego, posiadającą co najmniej</w:t>
            </w:r>
            <w:r w:rsidRPr="00FA0EC2">
              <w:rPr>
                <w:rFonts w:cs="Calibri"/>
                <w:b/>
              </w:rPr>
              <w:t>: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min. 1 rok doświadczenia w pracy na statku na stanowisku oficera wachtowego lub wyższym, 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średniozaawansowanym tj. na poziomie min. B1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Dyplom oficera wachtowego na statkach o pojemności brutto 500 GT i powyżej lub wyższy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lastRenderedPageBreak/>
              <w:t xml:space="preserve">Świadectwo problematyki ochrony na statku lub świadectwo dla członków załóg z przydzielonymi obowiązkami ochrony lub oficera ochrony statku 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Przeszkolenie w zakresie wykorzystania radaru i ARPA  poziom operacyjny lub poziom zarządzania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wyższego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Świadectwa ogólnego operatora GMDSS -GOC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Certyfikat ukończenia kursu co najmniej na poziomie DP Basic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882A98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Wykonawcy składający ofertę na Część VII lub na Część VIII zamówienia zobowiązani są wykazać dysponowanie</w:t>
            </w:r>
            <w:r w:rsidR="00FA0EC2" w:rsidRPr="00FA0EC2">
              <w:rPr>
                <w:rFonts w:cs="Calibri"/>
                <w:b/>
              </w:rPr>
              <w:t xml:space="preserve"> </w:t>
            </w:r>
            <w:r w:rsidRPr="00FA0EC2">
              <w:rPr>
                <w:rFonts w:cs="Calibri"/>
                <w:b/>
              </w:rPr>
              <w:t>1 osobą pełniącą funkcję starszego marynarza, posiadającą co najmniej: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min. 1 rok doświadczenia w pracy na statku na stanowisku starszego marynarza lub wyższym, 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podstawowym tj. na poziomie min. A2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 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 starszego marynarza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kwalifikacyjne do obsługi w kategorii II w zakresie żurawi pokładowych do 12 ton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C66BE7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 xml:space="preserve">Wykonawcy składający ofertę na Część IX lub na Część X zamówienia zobowiązani są wykazać </w:t>
            </w:r>
            <w:bookmarkStart w:id="0" w:name="_GoBack"/>
            <w:r w:rsidRPr="00FA0EC2">
              <w:rPr>
                <w:rFonts w:cs="Calibri"/>
                <w:b/>
              </w:rPr>
              <w:t>dysponowanie</w:t>
            </w:r>
            <w:r w:rsidR="00FA0EC2" w:rsidRPr="00FA0EC2">
              <w:rPr>
                <w:rFonts w:cs="Calibri"/>
                <w:b/>
              </w:rPr>
              <w:t xml:space="preserve"> 1 </w:t>
            </w:r>
            <w:r w:rsidRPr="00FA0EC2">
              <w:rPr>
                <w:rFonts w:cs="Calibri"/>
                <w:b/>
              </w:rPr>
              <w:t>osobą pełniącą funkcję marynarza wachtowego / kucharza, posiadającą co najmniej:</w:t>
            </w:r>
            <w:bookmarkEnd w:id="0"/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min. 1 rok doświadczenia w pracy na statku na stanowisku marynarza / kucharza,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posiada umiejętność przygotowywania posiłków 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podstawowym tj. na poziomie min. A2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starszego marynarza lub marynarza wachtowego alternatywnie doświadczenie w pracy na stanowisku marynarza kucharza przez okres co najmniej </w:t>
            </w:r>
            <w:r w:rsidRPr="004F46FB">
              <w:rPr>
                <w:rFonts w:cs="Calibri"/>
              </w:rPr>
              <w:lastRenderedPageBreak/>
              <w:t>10 lat lub doświadczenie w pracy na stanowisku starszego marynarza przez co najmniej5 lat.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FA0EC2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Wszystkie ww. wskazane osoby muszą posiadać aktualne dokumenty uprawniające do zajmowania wskazanych stanowisk zgodnie z obowiązującymi przepisami (Rozporządzenie Ministra Gospodarki Morskiej i Żeglugi Śródlądowej z dnia 23 kwietnia 2018 r. w sprawie wyszkolenia i kwalifikacji członków załóg statków morskich).</w:t>
            </w:r>
          </w:p>
          <w:p w:rsidR="004F46FB" w:rsidRPr="00A95E89" w:rsidRDefault="004F46FB" w:rsidP="00FA0EC2">
            <w:pPr>
              <w:spacing w:before="60" w:after="120"/>
              <w:jc w:val="both"/>
              <w:rPr>
                <w:rFonts w:cs="Calibri"/>
              </w:rPr>
            </w:pP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F46FB">
              <w:rPr>
                <w:rFonts w:cs="Calibri"/>
                <w:b/>
                <w:bCs/>
              </w:rPr>
              <w:t>Zdolność do występowania w obrocie gospodarczym</w:t>
            </w:r>
          </w:p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Zamawiający nie określa szczegółowego warunku w tym zakresie.</w:t>
            </w:r>
          </w:p>
        </w:tc>
      </w:tr>
      <w:tr w:rsidR="004F46FB" w:rsidRPr="00FA0EC2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A0EC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A0EC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A0EC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A0EC2">
        <w:rPr>
          <w:sz w:val="20"/>
          <w:szCs w:val="20"/>
        </w:rPr>
        <w:t xml:space="preserve">…………….……. </w:t>
      </w:r>
      <w:r w:rsidRPr="00FA0EC2">
        <w:rPr>
          <w:i/>
          <w:sz w:val="16"/>
          <w:szCs w:val="16"/>
        </w:rPr>
        <w:t>(miejscowość),</w:t>
      </w:r>
      <w:r w:rsidRPr="00FA0EC2">
        <w:rPr>
          <w:i/>
          <w:sz w:val="18"/>
          <w:szCs w:val="18"/>
        </w:rPr>
        <w:t xml:space="preserve"> </w:t>
      </w:r>
      <w:r w:rsidRPr="00FA0EC2">
        <w:rPr>
          <w:sz w:val="20"/>
          <w:szCs w:val="20"/>
        </w:rPr>
        <w:t xml:space="preserve">dnia ………….……. r. </w:t>
      </w:r>
    </w:p>
    <w:p w:rsidR="00025C8D" w:rsidRPr="00FA0EC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  <w:t>…………………………………………</w:t>
      </w:r>
    </w:p>
    <w:p w:rsidR="00F8042D" w:rsidRPr="00FA0EC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A0EC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A0EC2">
        <w:t xml:space="preserve">Oświadczam, że wszystkie informacje podane w powyższych oświadczeniach są aktualne </w:t>
      </w:r>
      <w:r w:rsidR="00FE4E2B" w:rsidRPr="00FA0EC2">
        <w:br/>
      </w:r>
      <w:r w:rsidRPr="00FA0EC2">
        <w:t>i zgodne z prawdą oraz zostały przedstawione z pełną</w:t>
      </w:r>
      <w:r w:rsidRPr="004A5DB6">
        <w:t xml:space="preserve">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CC7" w:rsidRDefault="00AA0CC7" w:rsidP="0038231F">
      <w:pPr>
        <w:spacing w:after="0" w:line="240" w:lineRule="auto"/>
      </w:pPr>
      <w:r>
        <w:separator/>
      </w:r>
    </w:p>
  </w:endnote>
  <w:endnote w:type="continuationSeparator" w:id="0">
    <w:p w:rsidR="00AA0CC7" w:rsidRDefault="00AA0C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CC7" w:rsidRDefault="00AA0CC7" w:rsidP="0038231F">
      <w:pPr>
        <w:spacing w:after="0" w:line="240" w:lineRule="auto"/>
      </w:pPr>
      <w:r>
        <w:separator/>
      </w:r>
    </w:p>
  </w:footnote>
  <w:footnote w:type="continuationSeparator" w:id="0">
    <w:p w:rsidR="00AA0CC7" w:rsidRDefault="00AA0C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B7C2131"/>
    <w:multiLevelType w:val="hybridMultilevel"/>
    <w:tmpl w:val="13922AF0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795327A"/>
    <w:multiLevelType w:val="hybridMultilevel"/>
    <w:tmpl w:val="65E8136A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0F338A"/>
    <w:multiLevelType w:val="hybridMultilevel"/>
    <w:tmpl w:val="D6283D6A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8E5A8A"/>
    <w:multiLevelType w:val="hybridMultilevel"/>
    <w:tmpl w:val="5306649C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C13EA3"/>
    <w:multiLevelType w:val="hybridMultilevel"/>
    <w:tmpl w:val="730AD944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4A448D"/>
    <w:multiLevelType w:val="hybridMultilevel"/>
    <w:tmpl w:val="33E2C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21537F"/>
    <w:multiLevelType w:val="hybridMultilevel"/>
    <w:tmpl w:val="406CD2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9602A5E"/>
    <w:multiLevelType w:val="hybridMultilevel"/>
    <w:tmpl w:val="155A70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6"/>
  </w:num>
  <w:num w:numId="5">
    <w:abstractNumId w:val="14"/>
  </w:num>
  <w:num w:numId="6">
    <w:abstractNumId w:val="10"/>
  </w:num>
  <w:num w:numId="7">
    <w:abstractNumId w:val="1"/>
  </w:num>
  <w:num w:numId="8">
    <w:abstractNumId w:val="5"/>
  </w:num>
  <w:num w:numId="9">
    <w:abstractNumId w:val="2"/>
  </w:num>
  <w:num w:numId="10">
    <w:abstractNumId w:val="7"/>
  </w:num>
  <w:num w:numId="11">
    <w:abstractNumId w:val="3"/>
  </w:num>
  <w:num w:numId="12">
    <w:abstractNumId w:val="18"/>
  </w:num>
  <w:num w:numId="13">
    <w:abstractNumId w:val="8"/>
  </w:num>
  <w:num w:numId="14">
    <w:abstractNumId w:val="9"/>
  </w:num>
  <w:num w:numId="15">
    <w:abstractNumId w:val="6"/>
  </w:num>
  <w:num w:numId="16">
    <w:abstractNumId w:val="4"/>
  </w:num>
  <w:num w:numId="17">
    <w:abstractNumId w:val="12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CC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4F46FB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A0CC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A0EC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2E754"/>
  <w15:chartTrackingRefBased/>
  <w15:docId w15:val="{779EB8E7-C149-44DD-9807-8818E585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1534F-804D-44A2-89A4-4BC8FD8CF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1293</Words>
  <Characters>7760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2025-06-12T07:13:00Z</cp:lastPrinted>
  <dcterms:created xsi:type="dcterms:W3CDTF">2025-06-12T07:13:00Z</dcterms:created>
  <dcterms:modified xsi:type="dcterms:W3CDTF">2025-06-12T07:13:00Z</dcterms:modified>
</cp:coreProperties>
</file>