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4593" w:rsidRPr="0012157F" w:rsidRDefault="00064593" w:rsidP="00064593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D00D1A">
        <w:rPr>
          <w:rFonts w:ascii="Arial" w:hAnsi="Arial" w:cs="Arial"/>
          <w:bCs/>
          <w:i w:val="0"/>
          <w:szCs w:val="24"/>
        </w:rPr>
        <w:t>3</w:t>
      </w:r>
      <w:r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064593" w:rsidRPr="0012157F" w:rsidRDefault="00064593" w:rsidP="0006459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064593" w:rsidRPr="0012157F" w:rsidRDefault="00064593" w:rsidP="00064593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A91E3F" w:rsidRPr="00A91E3F">
        <w:rPr>
          <w:rFonts w:ascii="Arial" w:hAnsi="Arial" w:cs="Arial"/>
          <w:b/>
          <w:sz w:val="24"/>
          <w:szCs w:val="24"/>
        </w:rPr>
        <w:t>CRZP/118/2025/AZP</w:t>
      </w:r>
    </w:p>
    <w:p w:rsidR="00064593" w:rsidRPr="0012157F" w:rsidRDefault="00064593" w:rsidP="00064593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Zamawiający:</w:t>
      </w:r>
    </w:p>
    <w:p w:rsidR="00064593" w:rsidRPr="0012157F" w:rsidRDefault="00064593" w:rsidP="00064593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A91E3F" w:rsidRPr="00A91E3F">
        <w:rPr>
          <w:rFonts w:ascii="Arial" w:hAnsi="Arial" w:cs="Arial"/>
        </w:rPr>
        <w:t>Uniwersytet Morski w Gdyni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A91E3F" w:rsidRPr="00A91E3F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A91E3F" w:rsidRPr="00A91E3F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064593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A91E3F" w:rsidRPr="00A91E3F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A91E3F" w:rsidRPr="00A91E3F">
        <w:rPr>
          <w:rFonts w:ascii="Arial" w:hAnsi="Arial" w:cs="Arial"/>
        </w:rPr>
        <w:t>Gdynia</w:t>
      </w:r>
    </w:p>
    <w:p w:rsidR="00064593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064593" w:rsidRPr="0012157F" w:rsidRDefault="00064593" w:rsidP="00064593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Wykonawca:</w:t>
      </w:r>
    </w:p>
    <w:p w:rsidR="00064593" w:rsidRPr="0012157F" w:rsidRDefault="00064593" w:rsidP="00064593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064593" w:rsidRPr="0012157F" w:rsidRDefault="00064593" w:rsidP="00064593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 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064593" w:rsidRPr="00650D6C" w:rsidRDefault="00064593" w:rsidP="00064593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064593" w:rsidRPr="0012157F" w:rsidRDefault="00064593" w:rsidP="00064593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064593" w:rsidRPr="00612283" w:rsidRDefault="00064593" w:rsidP="0006459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nazwisko,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91E3F" w:rsidRPr="0012157F" w:rsidTr="00B105B6">
        <w:tc>
          <w:tcPr>
            <w:tcW w:w="9104" w:type="dxa"/>
            <w:shd w:val="clear" w:color="auto" w:fill="D9D9D9"/>
          </w:tcPr>
          <w:p w:rsidR="00A91E3F" w:rsidRPr="0012157F" w:rsidRDefault="00A91E3F" w:rsidP="00B105B6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A91E3F" w:rsidRDefault="00A91E3F" w:rsidP="00B105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A91E3F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A91E3F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A91E3F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A91E3F" w:rsidRPr="00C86421" w:rsidRDefault="00A91E3F" w:rsidP="00B105B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A91E3F" w:rsidRDefault="00A91E3F" w:rsidP="00B105B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A91E3F" w:rsidRPr="00C86421" w:rsidRDefault="00A91E3F" w:rsidP="00B105B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064593" w:rsidRDefault="00064593" w:rsidP="00064593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</w:t>
      </w:r>
      <w:r>
        <w:rPr>
          <w:rFonts w:ascii="Arial" w:hAnsi="Arial" w:cs="Arial"/>
          <w:sz w:val="24"/>
          <w:szCs w:val="24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pn.:</w:t>
      </w:r>
    </w:p>
    <w:p w:rsidR="00064593" w:rsidRDefault="00A91E3F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A91E3F">
        <w:rPr>
          <w:rFonts w:ascii="Arial" w:hAnsi="Arial" w:cs="Arial"/>
          <w:b/>
          <w:sz w:val="24"/>
          <w:szCs w:val="24"/>
        </w:rPr>
        <w:t>"Wymiana folii basenowej w budynku Pływalni Krytej przy Al. Jana Pawła II 3 w Gdyni"</w:t>
      </w:r>
    </w:p>
    <w:p w:rsidR="00064593" w:rsidRPr="0012157F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A91E3F" w:rsidRPr="00A91E3F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12157F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064593" w:rsidRPr="0032618A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Pr="0012157F">
        <w:rPr>
          <w:rFonts w:ascii="Arial" w:hAnsi="Arial" w:cs="Arial"/>
          <w:sz w:val="24"/>
          <w:szCs w:val="24"/>
        </w:rPr>
        <w:t>.</w:t>
      </w:r>
    </w:p>
    <w:p w:rsidR="00064593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064593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064593" w:rsidRPr="0012157F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064593" w:rsidRPr="0012157F" w:rsidTr="0009005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593" w:rsidRPr="0012157F" w:rsidRDefault="00064593" w:rsidP="0009005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593" w:rsidRPr="0012157F" w:rsidRDefault="00064593" w:rsidP="0009005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A91E3F" w:rsidRPr="0012157F" w:rsidTr="00B105B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E3F" w:rsidRPr="0012157F" w:rsidRDefault="00A91E3F" w:rsidP="00B105B6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1E3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E3F" w:rsidRPr="0012157F" w:rsidRDefault="00A91E3F" w:rsidP="00B105B6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91E3F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A91E3F" w:rsidRPr="0012157F" w:rsidRDefault="00A91E3F" w:rsidP="00B105B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1E3F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  <w:tr w:rsidR="00A91E3F" w:rsidRPr="0012157F" w:rsidTr="00B105B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E3F" w:rsidRPr="0012157F" w:rsidRDefault="00A91E3F" w:rsidP="00B105B6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1E3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E3F" w:rsidRPr="0012157F" w:rsidRDefault="00A91E3F" w:rsidP="00B105B6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91E3F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A91E3F" w:rsidRPr="00A91E3F" w:rsidRDefault="00A91E3F" w:rsidP="00B105B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1E3F">
              <w:rPr>
                <w:rFonts w:ascii="Arial" w:hAnsi="Arial" w:cs="Arial"/>
                <w:sz w:val="24"/>
                <w:szCs w:val="24"/>
              </w:rPr>
              <w:t>1.</w:t>
            </w:r>
            <w:r w:rsidRPr="00A91E3F">
              <w:rPr>
                <w:rFonts w:ascii="Arial" w:hAnsi="Arial" w:cs="Arial"/>
                <w:sz w:val="24"/>
                <w:szCs w:val="24"/>
              </w:rPr>
              <w:tab/>
              <w:t>dysponowanie  pracownikiem /osobą posiadającą uprawnienia budowlane do kierowania robotami - uprawnienia w specjalności konstrukcyjno-budowla</w:t>
            </w:r>
            <w:r w:rsidR="00D00D1A">
              <w:rPr>
                <w:rFonts w:ascii="Arial" w:hAnsi="Arial" w:cs="Arial"/>
                <w:sz w:val="24"/>
                <w:szCs w:val="24"/>
              </w:rPr>
              <w:t xml:space="preserve">nej określone w ustawie z dnia </w:t>
            </w:r>
            <w:bookmarkStart w:id="1" w:name="_GoBack"/>
            <w:bookmarkEnd w:id="1"/>
            <w:r w:rsidRPr="00A91E3F">
              <w:rPr>
                <w:rFonts w:ascii="Arial" w:hAnsi="Arial" w:cs="Arial"/>
                <w:sz w:val="24"/>
                <w:szCs w:val="24"/>
              </w:rPr>
              <w:t xml:space="preserve">7 lipca 1994 r. </w:t>
            </w:r>
            <w:r w:rsidRPr="00A91E3F">
              <w:rPr>
                <w:rFonts w:ascii="Arial" w:hAnsi="Arial" w:cs="Arial"/>
                <w:sz w:val="24"/>
                <w:szCs w:val="24"/>
              </w:rPr>
              <w:lastRenderedPageBreak/>
              <w:t>Prawo Budowlane  (</w:t>
            </w:r>
            <w:proofErr w:type="spellStart"/>
            <w:r w:rsidRPr="00A91E3F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Pr="00A91E3F">
              <w:rPr>
                <w:rFonts w:ascii="Arial" w:hAnsi="Arial" w:cs="Arial"/>
                <w:sz w:val="24"/>
                <w:szCs w:val="24"/>
              </w:rPr>
              <w:t xml:space="preserve"> .U. z 2025 r. poz. 418 z </w:t>
            </w:r>
            <w:proofErr w:type="spellStart"/>
            <w:r w:rsidRPr="00A91E3F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A91E3F">
              <w:rPr>
                <w:rFonts w:ascii="Arial" w:hAnsi="Arial" w:cs="Arial"/>
                <w:sz w:val="24"/>
                <w:szCs w:val="24"/>
              </w:rPr>
              <w:t>. zm.) lub równoważne wydane na podstawie wcześniej obowiązujących przepisów.</w:t>
            </w:r>
          </w:p>
          <w:p w:rsidR="00A91E3F" w:rsidRPr="0012157F" w:rsidRDefault="00A91E3F" w:rsidP="00B105B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1E3F">
              <w:rPr>
                <w:rFonts w:ascii="Arial" w:hAnsi="Arial" w:cs="Arial"/>
                <w:sz w:val="24"/>
                <w:szCs w:val="24"/>
              </w:rPr>
              <w:t>2.</w:t>
            </w:r>
            <w:r w:rsidRPr="00A91E3F">
              <w:rPr>
                <w:rFonts w:ascii="Arial" w:hAnsi="Arial" w:cs="Arial"/>
                <w:sz w:val="24"/>
                <w:szCs w:val="24"/>
              </w:rPr>
              <w:tab/>
              <w:t>Wykonanie  w okresie ostatnich 5 lat przed upływem terminu składania ofert, a jeżeli okres prowadzenia działalności jest krótszy - w tym okresie, co najmniej 2 robót budowlanych polegające na wymianie folii basenowej za kwotę nie mniejszą niż 200 000, 00 zł brutto każda</w:t>
            </w:r>
          </w:p>
        </w:tc>
      </w:tr>
      <w:tr w:rsidR="00A91E3F" w:rsidRPr="0012157F" w:rsidTr="00B105B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E3F" w:rsidRPr="0012157F" w:rsidRDefault="00A91E3F" w:rsidP="00B105B6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1E3F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E3F" w:rsidRPr="0012157F" w:rsidRDefault="00A91E3F" w:rsidP="00B105B6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91E3F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A91E3F" w:rsidRPr="0012157F" w:rsidRDefault="00A91E3F" w:rsidP="00B105B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1E3F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  <w:tr w:rsidR="00A91E3F" w:rsidRPr="0012157F" w:rsidTr="00B105B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E3F" w:rsidRPr="0012157F" w:rsidRDefault="00A91E3F" w:rsidP="00B105B6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1E3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E3F" w:rsidRPr="0012157F" w:rsidRDefault="00A91E3F" w:rsidP="00B105B6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91E3F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A91E3F" w:rsidRPr="0012157F" w:rsidRDefault="00A91E3F" w:rsidP="00B105B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1E3F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</w:tbl>
    <w:p w:rsidR="00064593" w:rsidRDefault="00064593" w:rsidP="00064593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064593" w:rsidRDefault="00064593" w:rsidP="00064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064593" w:rsidRPr="00721D87" w:rsidRDefault="00064593" w:rsidP="00064593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5433B0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064593" w:rsidRPr="00E21BB4" w:rsidRDefault="00064593" w:rsidP="00064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064593" w:rsidRPr="00721D87" w:rsidRDefault="00064593" w:rsidP="00064593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064593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064593" w:rsidRPr="004175AB" w:rsidRDefault="00064593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064593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lastRenderedPageBreak/>
        <w:t>Oświadczam, że w stosunku do następującego podmiotu, będącego dostawcą, na którego przypada ponad 10% wartości zamówienia</w:t>
      </w:r>
      <w:r w:rsidRPr="004175AB">
        <w:rPr>
          <w:rFonts w:ascii="Arial" w:hAnsi="Arial" w:cs="Arial"/>
          <w:sz w:val="24"/>
          <w:szCs w:val="24"/>
        </w:rPr>
        <w:t>: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064593" w:rsidRPr="004175AB" w:rsidRDefault="00064593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064593" w:rsidRPr="00E426EB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064593" w:rsidRPr="0012157F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64593" w:rsidRPr="00E426EB" w:rsidRDefault="00064593" w:rsidP="0006459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064593" w:rsidRPr="00E426EB" w:rsidRDefault="00064593" w:rsidP="0006459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064593" w:rsidRPr="00FF0EBB" w:rsidRDefault="00064593" w:rsidP="0006459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064593" w:rsidRPr="00E426EB" w:rsidRDefault="00064593" w:rsidP="0006459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064593" w:rsidRPr="00FF0EBB" w:rsidRDefault="00064593" w:rsidP="0006459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064593" w:rsidRDefault="00064593" w:rsidP="0006459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064593" w:rsidRPr="0012157F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64593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064593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064593" w:rsidRPr="0012157F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064593" w:rsidRPr="0012157F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</w:t>
      </w:r>
      <w:r w:rsidRPr="00524951">
        <w:rPr>
          <w:rFonts w:ascii="Arial" w:hAnsi="Arial" w:cs="Arial"/>
          <w:i/>
          <w:sz w:val="16"/>
          <w:szCs w:val="16"/>
        </w:rPr>
        <w:t xml:space="preserve"> podpis elektroniczny</w:t>
      </w:r>
    </w:p>
    <w:p w:rsidR="00484F88" w:rsidRPr="00064593" w:rsidRDefault="00484F88" w:rsidP="00064593"/>
    <w:sectPr w:rsidR="00484F88" w:rsidRPr="0006459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33AC" w:rsidRDefault="00D633AC" w:rsidP="0038231F">
      <w:pPr>
        <w:spacing w:after="0" w:line="240" w:lineRule="auto"/>
      </w:pPr>
      <w:r>
        <w:separator/>
      </w:r>
    </w:p>
  </w:endnote>
  <w:endnote w:type="continuationSeparator" w:id="0">
    <w:p w:rsidR="00D633AC" w:rsidRDefault="00D633A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1E3F" w:rsidRDefault="00A91E3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00D1A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00D1A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1E3F" w:rsidRDefault="00A91E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33AC" w:rsidRDefault="00D633AC" w:rsidP="0038231F">
      <w:pPr>
        <w:spacing w:after="0" w:line="240" w:lineRule="auto"/>
      </w:pPr>
      <w:r>
        <w:separator/>
      </w:r>
    </w:p>
  </w:footnote>
  <w:footnote w:type="continuationSeparator" w:id="0">
    <w:p w:rsidR="00D633AC" w:rsidRDefault="00D633AC" w:rsidP="0038231F">
      <w:pPr>
        <w:spacing w:after="0" w:line="240" w:lineRule="auto"/>
      </w:pPr>
      <w:r>
        <w:continuationSeparator/>
      </w:r>
    </w:p>
  </w:footnote>
  <w:footnote w:id="1">
    <w:p w:rsidR="00064593" w:rsidRPr="0032618A" w:rsidRDefault="00064593" w:rsidP="0006459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064593" w:rsidRDefault="00064593" w:rsidP="00064593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064593" w:rsidRDefault="00064593" w:rsidP="00064593">
      <w:pPr>
        <w:pStyle w:val="Tekstprzypisudolnego"/>
      </w:pPr>
    </w:p>
  </w:footnote>
  <w:footnote w:id="2">
    <w:p w:rsidR="00064593" w:rsidRPr="0011306C" w:rsidRDefault="00064593" w:rsidP="0006459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064593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064593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064593" w:rsidRPr="0011306C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1E3F" w:rsidRDefault="00A91E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1E3F" w:rsidRDefault="00A91E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1E3F" w:rsidRDefault="00A91E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633AC"/>
    <w:rsid w:val="00023477"/>
    <w:rsid w:val="000247FF"/>
    <w:rsid w:val="00025C8D"/>
    <w:rsid w:val="000303EE"/>
    <w:rsid w:val="0005473D"/>
    <w:rsid w:val="000642B4"/>
    <w:rsid w:val="00064593"/>
    <w:rsid w:val="00067BA6"/>
    <w:rsid w:val="00073C3D"/>
    <w:rsid w:val="000809B6"/>
    <w:rsid w:val="000857C0"/>
    <w:rsid w:val="0009005A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87051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91E3F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00D1A"/>
    <w:rsid w:val="00D10FEC"/>
    <w:rsid w:val="00D23F3D"/>
    <w:rsid w:val="00D2702A"/>
    <w:rsid w:val="00D27F63"/>
    <w:rsid w:val="00D34D9A"/>
    <w:rsid w:val="00D409DE"/>
    <w:rsid w:val="00D42C9B"/>
    <w:rsid w:val="00D531D5"/>
    <w:rsid w:val="00D633AC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CA31E2"/>
  <w15:chartTrackingRefBased/>
  <w15:docId w15:val="{35096DE3-B1D3-43D5-AFD1-E2A9A1293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F23C6D-028E-4E44-B530-A5623DA2FC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979</Words>
  <Characters>5877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2025-06-13T08:27:00Z</dcterms:created>
  <dcterms:modified xsi:type="dcterms:W3CDTF">2025-06-13T08:27:00Z</dcterms:modified>
</cp:coreProperties>
</file>