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282009">
        <w:rPr>
          <w:rFonts w:ascii="Calibri" w:hAnsi="Calibri"/>
          <w:b/>
        </w:rPr>
        <w:t>7</w:t>
      </w:r>
      <w:bookmarkStart w:id="0" w:name="_GoBack"/>
      <w:bookmarkEnd w:id="0"/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435E76" w:rsidRPr="00435E76">
        <w:rPr>
          <w:rFonts w:eastAsia="Times New Roman"/>
          <w:b/>
          <w:sz w:val="24"/>
          <w:szCs w:val="20"/>
          <w:lang w:eastAsia="pl-PL"/>
        </w:rPr>
        <w:t>CRZP/118/2025/AZP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435E76" w:rsidRPr="00435E76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435E76" w:rsidRPr="00435E76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435E76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435E76">
        <w:rPr>
          <w:rFonts w:eastAsia="Times New Roman"/>
          <w:b/>
          <w:sz w:val="24"/>
          <w:szCs w:val="24"/>
          <w:lang w:eastAsia="pl-PL"/>
        </w:rPr>
        <w:t>"Wymiana folii basenowej w budynku Pływalni Krytej przy Al. Jana Pawła II 3 w Gdyni"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FC4" w:rsidRDefault="00117FC4" w:rsidP="00025386">
      <w:pPr>
        <w:spacing w:after="0" w:line="240" w:lineRule="auto"/>
      </w:pPr>
      <w:r>
        <w:separator/>
      </w:r>
    </w:p>
  </w:endnote>
  <w:endnote w:type="continuationSeparator" w:id="0">
    <w:p w:rsidR="00117FC4" w:rsidRDefault="00117FC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20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20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FC4" w:rsidRDefault="00117FC4" w:rsidP="00025386">
      <w:pPr>
        <w:spacing w:after="0" w:line="240" w:lineRule="auto"/>
      </w:pPr>
      <w:r>
        <w:separator/>
      </w:r>
    </w:p>
  </w:footnote>
  <w:footnote w:type="continuationSeparator" w:id="0">
    <w:p w:rsidR="00117FC4" w:rsidRDefault="00117FC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435E76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"Wymiana folii basenowej w budynku Pływalni Krytej przy Al. Jana Pawła II 3 w Gdyni"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7FC4"/>
    <w:rsid w:val="00025386"/>
    <w:rsid w:val="00117FC4"/>
    <w:rsid w:val="001C2314"/>
    <w:rsid w:val="00282009"/>
    <w:rsid w:val="00367987"/>
    <w:rsid w:val="004202B7"/>
    <w:rsid w:val="00435E76"/>
    <w:rsid w:val="005624D8"/>
    <w:rsid w:val="007A69F8"/>
    <w:rsid w:val="00833E3D"/>
    <w:rsid w:val="008F2498"/>
    <w:rsid w:val="00A56A6F"/>
    <w:rsid w:val="00AE62F2"/>
    <w:rsid w:val="00B92DB6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C280A3"/>
  <w15:chartTrackingRefBased/>
  <w15:docId w15:val="{CE090D07-2838-4DA8-BCE2-5F68C45ED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2025-06-13T08:34:00Z</dcterms:created>
  <dcterms:modified xsi:type="dcterms:W3CDTF">2025-06-13T08:34:00Z</dcterms:modified>
</cp:coreProperties>
</file>