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2750C0" w:rsidP="009323C0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2750C0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2750C0">
        <w:rPr>
          <w:rFonts w:ascii="Arial" w:hAnsi="Arial" w:cs="Arial"/>
        </w:rPr>
        <w:t>2025-06-12</w:t>
      </w:r>
    </w:p>
    <w:p w:rsidR="00081D13" w:rsidRPr="00353FDC" w:rsidRDefault="002750C0" w:rsidP="009323C0">
      <w:pPr>
        <w:spacing w:line="360" w:lineRule="auto"/>
        <w:ind w:right="3969"/>
        <w:rPr>
          <w:rFonts w:ascii="Arial" w:hAnsi="Arial" w:cs="Arial"/>
          <w:b/>
          <w:bCs/>
        </w:rPr>
      </w:pPr>
      <w:r w:rsidRPr="002750C0">
        <w:rPr>
          <w:rFonts w:ascii="Arial" w:hAnsi="Arial" w:cs="Arial"/>
          <w:b/>
          <w:bCs/>
        </w:rPr>
        <w:t>Politechnika Częstochowska</w:t>
      </w:r>
    </w:p>
    <w:p w:rsidR="00081D13" w:rsidRPr="00353FDC" w:rsidRDefault="002750C0" w:rsidP="009323C0">
      <w:pPr>
        <w:spacing w:line="360" w:lineRule="auto"/>
        <w:ind w:right="3969"/>
        <w:rPr>
          <w:rFonts w:ascii="Arial" w:hAnsi="Arial" w:cs="Arial"/>
        </w:rPr>
      </w:pPr>
      <w:r w:rsidRPr="002750C0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2750C0">
        <w:rPr>
          <w:rFonts w:ascii="Arial" w:hAnsi="Arial" w:cs="Arial"/>
        </w:rPr>
        <w:t>69</w:t>
      </w:r>
    </w:p>
    <w:p w:rsidR="00081D13" w:rsidRPr="00353FDC" w:rsidRDefault="002750C0" w:rsidP="009323C0">
      <w:pPr>
        <w:spacing w:line="360" w:lineRule="auto"/>
        <w:ind w:right="3969"/>
        <w:rPr>
          <w:rFonts w:ascii="Arial" w:hAnsi="Arial" w:cs="Arial"/>
        </w:rPr>
      </w:pPr>
      <w:r w:rsidRPr="002750C0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2750C0">
        <w:rPr>
          <w:rFonts w:ascii="Arial" w:hAnsi="Arial" w:cs="Arial"/>
        </w:rPr>
        <w:t>Częstochowa</w:t>
      </w:r>
    </w:p>
    <w:p w:rsidR="00081D13" w:rsidRDefault="00081D13" w:rsidP="009323C0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29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9323C0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9323C0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9323C0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353FDC" w:rsidRDefault="00081D13" w:rsidP="009323C0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9323C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2750C0" w:rsidP="009323C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750C0">
              <w:rPr>
                <w:rFonts w:ascii="Arial" w:hAnsi="Arial" w:cs="Arial"/>
                <w:bCs/>
              </w:rPr>
              <w:t>Opracowanie wielobranżowej dokumentacji projektowo-kosztorysowej dla zadania: "Przebudowa Klubu Studenckiego RYWAL"</w:t>
            </w:r>
          </w:p>
        </w:tc>
      </w:tr>
      <w:tr w:rsidR="002750C0" w:rsidRPr="00353FDC" w:rsidTr="0030481F">
        <w:tc>
          <w:tcPr>
            <w:tcW w:w="2269" w:type="dxa"/>
            <w:shd w:val="clear" w:color="auto" w:fill="auto"/>
          </w:tcPr>
          <w:p w:rsidR="002750C0" w:rsidRPr="00353FDC" w:rsidRDefault="002750C0" w:rsidP="009323C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2750C0" w:rsidRPr="00353FDC" w:rsidRDefault="002750C0" w:rsidP="009323C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750C0">
              <w:rPr>
                <w:rFonts w:ascii="Arial" w:hAnsi="Arial" w:cs="Arial"/>
                <w:bCs/>
              </w:rPr>
              <w:t>RK-NZ.261.16.2025.MT</w:t>
            </w:r>
          </w:p>
        </w:tc>
      </w:tr>
    </w:tbl>
    <w:p w:rsidR="00081D13" w:rsidRDefault="00081D13" w:rsidP="009323C0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E1738E" w:rsidRDefault="00C65E53" w:rsidP="009323C0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2750C0" w:rsidRPr="002750C0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2750C0" w:rsidRPr="002750C0">
        <w:rPr>
          <w:rFonts w:ascii="Arial" w:hAnsi="Arial" w:cs="Arial"/>
        </w:rPr>
        <w:t>(</w:t>
      </w:r>
      <w:proofErr w:type="spellStart"/>
      <w:r w:rsidR="002750C0" w:rsidRPr="002750C0">
        <w:rPr>
          <w:rFonts w:ascii="Arial" w:hAnsi="Arial" w:cs="Arial"/>
        </w:rPr>
        <w:t>t.j</w:t>
      </w:r>
      <w:proofErr w:type="spellEnd"/>
      <w:r w:rsidR="002750C0" w:rsidRPr="002750C0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750C0" w:rsidRPr="00E1738E" w:rsidTr="0030481F">
        <w:trPr>
          <w:cantSplit/>
        </w:trPr>
        <w:tc>
          <w:tcPr>
            <w:tcW w:w="10080" w:type="dxa"/>
          </w:tcPr>
          <w:p w:rsidR="002750C0" w:rsidRDefault="002750C0" w:rsidP="009323C0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2750C0">
              <w:rPr>
                <w:rFonts w:ascii="Arial" w:hAnsi="Arial" w:cs="Arial"/>
                <w:b/>
              </w:rPr>
              <w:lastRenderedPageBreak/>
              <w:t>PIOTR KĘDZIERSKI PRACOWNIA PROJEKTOWA ATTYKA</w:t>
            </w:r>
          </w:p>
          <w:p w:rsidR="002750C0" w:rsidRPr="00AC1F4A" w:rsidRDefault="002750C0" w:rsidP="009323C0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2750C0">
              <w:rPr>
                <w:rFonts w:ascii="Arial" w:hAnsi="Arial" w:cs="Arial"/>
                <w:bCs/>
              </w:rPr>
              <w:t>ELSNERA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2750C0">
              <w:rPr>
                <w:rFonts w:ascii="Arial" w:hAnsi="Arial" w:cs="Arial"/>
                <w:bCs/>
              </w:rPr>
              <w:t>4h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2750C0" w:rsidRPr="00E1738E" w:rsidRDefault="002750C0" w:rsidP="009323C0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2750C0">
              <w:rPr>
                <w:rFonts w:ascii="Arial" w:hAnsi="Arial" w:cs="Arial"/>
                <w:bCs/>
              </w:rPr>
              <w:t>42-218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2750C0">
              <w:rPr>
                <w:rFonts w:ascii="Arial" w:hAnsi="Arial" w:cs="Arial"/>
                <w:bCs/>
              </w:rPr>
              <w:t>CZĘSTOCHOWA</w:t>
            </w:r>
          </w:p>
          <w:p w:rsidR="002750C0" w:rsidRPr="00BC506C" w:rsidRDefault="002750C0" w:rsidP="009323C0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2750C0">
              <w:rPr>
                <w:rFonts w:ascii="Arial" w:hAnsi="Arial" w:cs="Arial"/>
                <w:b/>
              </w:rPr>
              <w:t>21 955.50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2750C0" w:rsidRPr="00E1738E" w:rsidRDefault="002750C0" w:rsidP="009323C0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2750C0" w:rsidRDefault="002750C0" w:rsidP="009323C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2750C0">
              <w:rPr>
                <w:rFonts w:ascii="Arial" w:hAnsi="Arial" w:cs="Arial"/>
              </w:rPr>
              <w:t>Wybrana oferta jest ofertą najkorzystniejszą. Oferta ta spełnia wymagania określone w SWZ</w:t>
            </w:r>
            <w:r w:rsidR="00F90876">
              <w:rPr>
                <w:rFonts w:ascii="Arial" w:hAnsi="Arial" w:cs="Arial"/>
              </w:rPr>
              <w:t xml:space="preserve">         </w:t>
            </w:r>
            <w:bookmarkStart w:id="2" w:name="_GoBack"/>
            <w:bookmarkEnd w:id="2"/>
            <w:r w:rsidRPr="002750C0">
              <w:rPr>
                <w:rFonts w:ascii="Arial" w:hAnsi="Arial" w:cs="Arial"/>
              </w:rPr>
              <w:t xml:space="preserve"> i nie podlega odrzuceniu, a w wyniku przeprowadzonej oceny oferta przedmiotowego Wykonawcy otrzymała największą liczbę punktów - 100,00 pkt. Cena oferty mieści się w możliwościach finansowych Zamawiającego.</w:t>
            </w:r>
          </w:p>
          <w:p w:rsidR="009323C0" w:rsidRPr="00E1738E" w:rsidRDefault="009323C0" w:rsidP="009323C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:rsidR="00081D13" w:rsidRPr="008D02AA" w:rsidRDefault="00081D13" w:rsidP="009323C0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9"/>
        <w:gridCol w:w="2410"/>
        <w:gridCol w:w="2551"/>
      </w:tblGrid>
      <w:tr w:rsidR="009323C0" w:rsidRPr="009323C0" w:rsidTr="009323C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9323C0" w:rsidRPr="009323C0" w:rsidRDefault="009323C0" w:rsidP="009323C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9323C0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9323C0" w:rsidRPr="009323C0" w:rsidRDefault="009323C0" w:rsidP="009323C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23C0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9323C0" w:rsidRPr="009323C0" w:rsidRDefault="009323C0" w:rsidP="009323C0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323C0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9323C0" w:rsidRPr="009323C0" w:rsidRDefault="009323C0" w:rsidP="009323C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23C0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9323C0" w:rsidRPr="009323C0" w:rsidTr="009323C0">
        <w:tc>
          <w:tcPr>
            <w:tcW w:w="851" w:type="dxa"/>
            <w:vAlign w:val="center"/>
          </w:tcPr>
          <w:p w:rsidR="009323C0" w:rsidRPr="009323C0" w:rsidRDefault="009323C0" w:rsidP="009323C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23C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vAlign w:val="center"/>
          </w:tcPr>
          <w:p w:rsidR="009323C0" w:rsidRPr="009323C0" w:rsidRDefault="009323C0" w:rsidP="009323C0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323C0">
              <w:rPr>
                <w:rFonts w:ascii="Arial" w:hAnsi="Arial" w:cs="Arial"/>
                <w:b/>
                <w:sz w:val="24"/>
                <w:szCs w:val="24"/>
              </w:rPr>
              <w:t>PIOTR KĘDZIERSKI PRACOWNIA PROJEKTOWA ATTYKA</w:t>
            </w:r>
          </w:p>
          <w:p w:rsidR="009323C0" w:rsidRPr="009323C0" w:rsidRDefault="009323C0" w:rsidP="009323C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323C0">
              <w:rPr>
                <w:rFonts w:ascii="Arial" w:hAnsi="Arial" w:cs="Arial"/>
                <w:bCs/>
                <w:sz w:val="24"/>
                <w:szCs w:val="24"/>
              </w:rPr>
              <w:t xml:space="preserve">ELSNERA 4h </w:t>
            </w:r>
          </w:p>
          <w:p w:rsidR="009323C0" w:rsidRPr="009323C0" w:rsidRDefault="009323C0" w:rsidP="009323C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323C0">
              <w:rPr>
                <w:rFonts w:ascii="Arial" w:hAnsi="Arial" w:cs="Arial"/>
                <w:bCs/>
                <w:sz w:val="24"/>
                <w:szCs w:val="24"/>
              </w:rPr>
              <w:t>42-218 CZĘSTOCHOWA</w:t>
            </w:r>
          </w:p>
        </w:tc>
        <w:tc>
          <w:tcPr>
            <w:tcW w:w="2410" w:type="dxa"/>
            <w:vAlign w:val="center"/>
          </w:tcPr>
          <w:p w:rsidR="009323C0" w:rsidRPr="009323C0" w:rsidRDefault="009323C0" w:rsidP="009323C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23C0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551" w:type="dxa"/>
            <w:vAlign w:val="center"/>
          </w:tcPr>
          <w:p w:rsidR="009323C0" w:rsidRPr="009323C0" w:rsidRDefault="009323C0" w:rsidP="009323C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23C0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9323C0" w:rsidRPr="009323C0" w:rsidTr="009323C0">
        <w:tc>
          <w:tcPr>
            <w:tcW w:w="851" w:type="dxa"/>
            <w:vAlign w:val="center"/>
          </w:tcPr>
          <w:p w:rsidR="009323C0" w:rsidRPr="009323C0" w:rsidRDefault="009323C0" w:rsidP="009323C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23C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vAlign w:val="center"/>
          </w:tcPr>
          <w:p w:rsidR="009323C0" w:rsidRPr="009323C0" w:rsidRDefault="009323C0" w:rsidP="009323C0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323C0">
              <w:rPr>
                <w:rFonts w:ascii="Arial" w:hAnsi="Arial" w:cs="Arial"/>
                <w:b/>
                <w:sz w:val="24"/>
                <w:szCs w:val="24"/>
              </w:rPr>
              <w:t>Tim Architekci s.c. Tomasz Borowiecki</w:t>
            </w:r>
          </w:p>
          <w:p w:rsidR="009323C0" w:rsidRPr="009323C0" w:rsidRDefault="009323C0" w:rsidP="009323C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323C0">
              <w:rPr>
                <w:rFonts w:ascii="Arial" w:hAnsi="Arial" w:cs="Arial"/>
                <w:bCs/>
                <w:sz w:val="24"/>
                <w:szCs w:val="24"/>
              </w:rPr>
              <w:t>Szajnowicza Iwanowa 67 /2</w:t>
            </w:r>
          </w:p>
          <w:p w:rsidR="009323C0" w:rsidRPr="009323C0" w:rsidRDefault="009323C0" w:rsidP="009323C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323C0">
              <w:rPr>
                <w:rFonts w:ascii="Arial" w:hAnsi="Arial" w:cs="Arial"/>
                <w:bCs/>
                <w:sz w:val="24"/>
                <w:szCs w:val="24"/>
              </w:rPr>
              <w:t>42-218 Częstochowa</w:t>
            </w:r>
          </w:p>
        </w:tc>
        <w:tc>
          <w:tcPr>
            <w:tcW w:w="2410" w:type="dxa"/>
            <w:vAlign w:val="center"/>
          </w:tcPr>
          <w:p w:rsidR="009323C0" w:rsidRPr="009323C0" w:rsidRDefault="009323C0" w:rsidP="009323C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23C0">
              <w:rPr>
                <w:rFonts w:ascii="Arial" w:hAnsi="Arial" w:cs="Arial"/>
                <w:sz w:val="24"/>
                <w:szCs w:val="24"/>
              </w:rPr>
              <w:t xml:space="preserve">  61,55</w:t>
            </w:r>
          </w:p>
        </w:tc>
        <w:tc>
          <w:tcPr>
            <w:tcW w:w="2551" w:type="dxa"/>
            <w:vAlign w:val="center"/>
          </w:tcPr>
          <w:p w:rsidR="009323C0" w:rsidRPr="009323C0" w:rsidRDefault="009323C0" w:rsidP="009323C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23C0">
              <w:rPr>
                <w:rFonts w:ascii="Arial" w:hAnsi="Arial" w:cs="Arial"/>
                <w:sz w:val="24"/>
                <w:szCs w:val="24"/>
              </w:rPr>
              <w:t xml:space="preserve">  61,55</w:t>
            </w:r>
          </w:p>
        </w:tc>
      </w:tr>
      <w:tr w:rsidR="009323C0" w:rsidRPr="009323C0" w:rsidTr="009323C0">
        <w:tc>
          <w:tcPr>
            <w:tcW w:w="851" w:type="dxa"/>
            <w:vAlign w:val="center"/>
          </w:tcPr>
          <w:p w:rsidR="009323C0" w:rsidRPr="009323C0" w:rsidRDefault="009323C0" w:rsidP="009323C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23C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vAlign w:val="center"/>
          </w:tcPr>
          <w:p w:rsidR="009323C0" w:rsidRPr="009323C0" w:rsidRDefault="009323C0" w:rsidP="009323C0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323C0">
              <w:rPr>
                <w:rFonts w:ascii="Arial" w:hAnsi="Arial" w:cs="Arial"/>
                <w:b/>
                <w:sz w:val="24"/>
                <w:szCs w:val="24"/>
              </w:rPr>
              <w:t>GW_ATELIER GRZEGORZ WRÓBEL</w:t>
            </w:r>
          </w:p>
          <w:p w:rsidR="009323C0" w:rsidRPr="009323C0" w:rsidRDefault="009323C0" w:rsidP="009323C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323C0">
              <w:rPr>
                <w:rFonts w:ascii="Arial" w:hAnsi="Arial" w:cs="Arial"/>
                <w:bCs/>
                <w:sz w:val="24"/>
                <w:szCs w:val="24"/>
              </w:rPr>
              <w:t>SOBIESKIEGO 9 /30</w:t>
            </w:r>
          </w:p>
          <w:p w:rsidR="009323C0" w:rsidRPr="009323C0" w:rsidRDefault="009323C0" w:rsidP="009323C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323C0">
              <w:rPr>
                <w:rFonts w:ascii="Arial" w:hAnsi="Arial" w:cs="Arial"/>
                <w:bCs/>
                <w:sz w:val="24"/>
                <w:szCs w:val="24"/>
              </w:rPr>
              <w:t>42-700 LUBLINIEC</w:t>
            </w:r>
          </w:p>
        </w:tc>
        <w:tc>
          <w:tcPr>
            <w:tcW w:w="2410" w:type="dxa"/>
            <w:vAlign w:val="center"/>
          </w:tcPr>
          <w:p w:rsidR="009323C0" w:rsidRPr="009323C0" w:rsidRDefault="009323C0" w:rsidP="009323C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23C0">
              <w:rPr>
                <w:rFonts w:ascii="Arial" w:hAnsi="Arial" w:cs="Arial"/>
                <w:sz w:val="24"/>
                <w:szCs w:val="24"/>
              </w:rPr>
              <w:t xml:space="preserve">  32,34</w:t>
            </w:r>
          </w:p>
        </w:tc>
        <w:tc>
          <w:tcPr>
            <w:tcW w:w="2551" w:type="dxa"/>
            <w:vAlign w:val="center"/>
          </w:tcPr>
          <w:p w:rsidR="009323C0" w:rsidRPr="009323C0" w:rsidRDefault="009323C0" w:rsidP="009323C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23C0">
              <w:rPr>
                <w:rFonts w:ascii="Arial" w:hAnsi="Arial" w:cs="Arial"/>
                <w:sz w:val="24"/>
                <w:szCs w:val="24"/>
              </w:rPr>
              <w:t xml:space="preserve">  32,34</w:t>
            </w:r>
          </w:p>
        </w:tc>
      </w:tr>
      <w:tr w:rsidR="009323C0" w:rsidRPr="009323C0" w:rsidTr="009323C0">
        <w:tc>
          <w:tcPr>
            <w:tcW w:w="851" w:type="dxa"/>
            <w:vAlign w:val="center"/>
          </w:tcPr>
          <w:p w:rsidR="009323C0" w:rsidRPr="009323C0" w:rsidRDefault="009323C0" w:rsidP="009323C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23C0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3969" w:type="dxa"/>
            <w:vAlign w:val="center"/>
          </w:tcPr>
          <w:p w:rsidR="009323C0" w:rsidRPr="009323C0" w:rsidRDefault="009323C0" w:rsidP="009323C0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9323C0">
              <w:rPr>
                <w:rFonts w:ascii="Arial" w:hAnsi="Arial" w:cs="Arial"/>
                <w:b/>
                <w:sz w:val="24"/>
                <w:szCs w:val="24"/>
              </w:rPr>
              <w:t>Elektroprojekt</w:t>
            </w:r>
            <w:proofErr w:type="spellEnd"/>
            <w:r w:rsidRPr="009323C0">
              <w:rPr>
                <w:rFonts w:ascii="Arial" w:hAnsi="Arial" w:cs="Arial"/>
                <w:b/>
                <w:sz w:val="24"/>
                <w:szCs w:val="24"/>
              </w:rPr>
              <w:t xml:space="preserve"> S.A. Oddział w Lublinie</w:t>
            </w:r>
          </w:p>
          <w:p w:rsidR="009323C0" w:rsidRPr="009323C0" w:rsidRDefault="009323C0" w:rsidP="009323C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323C0">
              <w:rPr>
                <w:rFonts w:ascii="Arial" w:hAnsi="Arial" w:cs="Arial"/>
                <w:bCs/>
                <w:sz w:val="24"/>
                <w:szCs w:val="24"/>
              </w:rPr>
              <w:t xml:space="preserve">Ceramiczna 6 </w:t>
            </w:r>
          </w:p>
          <w:p w:rsidR="009323C0" w:rsidRPr="009323C0" w:rsidRDefault="009323C0" w:rsidP="009323C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323C0">
              <w:rPr>
                <w:rFonts w:ascii="Arial" w:hAnsi="Arial" w:cs="Arial"/>
                <w:bCs/>
                <w:sz w:val="24"/>
                <w:szCs w:val="24"/>
              </w:rPr>
              <w:t>21-025 Niemce</w:t>
            </w:r>
          </w:p>
        </w:tc>
        <w:tc>
          <w:tcPr>
            <w:tcW w:w="2410" w:type="dxa"/>
            <w:vAlign w:val="center"/>
          </w:tcPr>
          <w:p w:rsidR="009323C0" w:rsidRPr="009323C0" w:rsidRDefault="009323C0" w:rsidP="009323C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23C0">
              <w:rPr>
                <w:rFonts w:ascii="Arial" w:hAnsi="Arial" w:cs="Arial"/>
                <w:sz w:val="24"/>
                <w:szCs w:val="24"/>
              </w:rPr>
              <w:t xml:space="preserve">  19,51</w:t>
            </w:r>
          </w:p>
        </w:tc>
        <w:tc>
          <w:tcPr>
            <w:tcW w:w="2551" w:type="dxa"/>
            <w:vAlign w:val="center"/>
          </w:tcPr>
          <w:p w:rsidR="009323C0" w:rsidRPr="009323C0" w:rsidRDefault="009323C0" w:rsidP="009323C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23C0">
              <w:rPr>
                <w:rFonts w:ascii="Arial" w:hAnsi="Arial" w:cs="Arial"/>
                <w:sz w:val="24"/>
                <w:szCs w:val="24"/>
              </w:rPr>
              <w:t xml:space="preserve">  19,51</w:t>
            </w:r>
          </w:p>
        </w:tc>
      </w:tr>
      <w:tr w:rsidR="009323C0" w:rsidRPr="009323C0" w:rsidTr="009323C0">
        <w:tc>
          <w:tcPr>
            <w:tcW w:w="851" w:type="dxa"/>
            <w:vAlign w:val="center"/>
          </w:tcPr>
          <w:p w:rsidR="009323C0" w:rsidRPr="009323C0" w:rsidRDefault="009323C0" w:rsidP="009323C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23C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vAlign w:val="center"/>
          </w:tcPr>
          <w:p w:rsidR="009323C0" w:rsidRPr="009323C0" w:rsidRDefault="009323C0" w:rsidP="009323C0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323C0">
              <w:rPr>
                <w:rFonts w:ascii="Arial" w:hAnsi="Arial" w:cs="Arial"/>
                <w:b/>
                <w:sz w:val="24"/>
                <w:szCs w:val="24"/>
              </w:rPr>
              <w:t>SEE. SP. Z O.O.</w:t>
            </w:r>
          </w:p>
          <w:p w:rsidR="009323C0" w:rsidRPr="009323C0" w:rsidRDefault="009323C0" w:rsidP="009323C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323C0">
              <w:rPr>
                <w:rFonts w:ascii="Arial" w:hAnsi="Arial" w:cs="Arial"/>
                <w:bCs/>
                <w:sz w:val="24"/>
                <w:szCs w:val="24"/>
              </w:rPr>
              <w:t>UL. ZDOBYWCÓW MONTE CASSINO 37 /3</w:t>
            </w:r>
          </w:p>
          <w:p w:rsidR="009323C0" w:rsidRPr="009323C0" w:rsidRDefault="009323C0" w:rsidP="009323C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323C0">
              <w:rPr>
                <w:rFonts w:ascii="Arial" w:hAnsi="Arial" w:cs="Arial"/>
                <w:bCs/>
                <w:sz w:val="24"/>
                <w:szCs w:val="24"/>
              </w:rPr>
              <w:t>61-695 POZNAŃ</w:t>
            </w:r>
          </w:p>
        </w:tc>
        <w:tc>
          <w:tcPr>
            <w:tcW w:w="2410" w:type="dxa"/>
            <w:vAlign w:val="center"/>
          </w:tcPr>
          <w:p w:rsidR="009323C0" w:rsidRPr="009323C0" w:rsidRDefault="009323C0" w:rsidP="009323C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23C0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551" w:type="dxa"/>
            <w:vAlign w:val="center"/>
          </w:tcPr>
          <w:p w:rsidR="009323C0" w:rsidRPr="009323C0" w:rsidRDefault="009323C0" w:rsidP="009323C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23C0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9323C0" w:rsidRDefault="00E85D70" w:rsidP="009323C0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9323C0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081D13" w:rsidSect="009323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7453" w:rsidRDefault="00947453">
      <w:r>
        <w:separator/>
      </w:r>
    </w:p>
  </w:endnote>
  <w:endnote w:type="continuationSeparator" w:id="0">
    <w:p w:rsidR="00947453" w:rsidRDefault="00947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0C0" w:rsidRDefault="002750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23C0" w:rsidRPr="009323C0" w:rsidRDefault="00F90876" w:rsidP="009323C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323C0" w:rsidRPr="009323C0" w:rsidTr="0030481F">
      <w:tc>
        <w:tcPr>
          <w:tcW w:w="0" w:type="auto"/>
          <w:shd w:val="clear" w:color="auto" w:fill="auto"/>
          <w:vAlign w:val="center"/>
        </w:tcPr>
        <w:p w:rsidR="009323C0" w:rsidRPr="009323C0" w:rsidRDefault="009323C0" w:rsidP="009323C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323C0" w:rsidRPr="009323C0" w:rsidRDefault="009323C0" w:rsidP="009323C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323C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323C0" w:rsidRPr="009323C0" w:rsidRDefault="009323C0" w:rsidP="009323C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323C0" w:rsidRPr="009323C0" w:rsidRDefault="009323C0" w:rsidP="009323C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323C0" w:rsidRPr="009323C0" w:rsidRDefault="009323C0" w:rsidP="009323C0">
    <w:pPr>
      <w:spacing w:line="276" w:lineRule="auto"/>
      <w:rPr>
        <w:rFonts w:ascii="Roboto" w:hAnsi="Roboto"/>
        <w:b/>
        <w:bCs/>
      </w:rPr>
    </w:pPr>
    <w:r w:rsidRPr="009323C0">
      <w:rPr>
        <w:rFonts w:ascii="Roboto" w:hAnsi="Roboto"/>
        <w:b/>
        <w:bCs/>
        <w:szCs w:val="18"/>
      </w:rPr>
      <w:t>Kanclerz Politechniki Częstochowskiej</w:t>
    </w:r>
  </w:p>
  <w:p w:rsidR="009323C0" w:rsidRPr="009323C0" w:rsidRDefault="00F90876" w:rsidP="009323C0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9323C0" w:rsidRPr="009323C0">
      <w:rPr>
        <w:rFonts w:ascii="Roboto" w:hAnsi="Roboto"/>
      </w:rPr>
      <w:t>ul. Gen. J.H. Dąbrowskiego 69, 42-201 Częstochowa</w:t>
    </w:r>
  </w:p>
  <w:p w:rsidR="009323C0" w:rsidRPr="009323C0" w:rsidRDefault="009323C0" w:rsidP="009323C0">
    <w:pPr>
      <w:spacing w:line="276" w:lineRule="auto"/>
      <w:rPr>
        <w:rFonts w:ascii="Arial" w:hAnsi="Arial"/>
        <w:noProof/>
      </w:rPr>
    </w:pPr>
    <w:r w:rsidRPr="009323C0">
      <w:rPr>
        <w:rFonts w:ascii="Roboto" w:hAnsi="Roboto"/>
      </w:rPr>
      <w:t>tel. +48 34 325 02 56, e-mail: kanclerz@pcz.pl</w:t>
    </w:r>
  </w:p>
  <w:p w:rsidR="009323C0" w:rsidRPr="009323C0" w:rsidRDefault="009323C0" w:rsidP="009323C0">
    <w:pPr>
      <w:rPr>
        <w:rFonts w:ascii="Roboto" w:hAnsi="Roboto"/>
        <w:b/>
      </w:rPr>
    </w:pPr>
    <w:r w:rsidRPr="009323C0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F90876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F90876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0C0" w:rsidRDefault="002750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7453" w:rsidRDefault="00947453">
      <w:r>
        <w:separator/>
      </w:r>
    </w:p>
  </w:footnote>
  <w:footnote w:type="continuationSeparator" w:id="0">
    <w:p w:rsidR="00947453" w:rsidRDefault="009474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0C0" w:rsidRDefault="002750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23C0" w:rsidRPr="009323C0" w:rsidRDefault="00F90876" w:rsidP="009323C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9323C0" w:rsidRPr="009323C0" w:rsidRDefault="009323C0" w:rsidP="009323C0">
    <w:pPr>
      <w:spacing w:after="160" w:line="259" w:lineRule="auto"/>
      <w:rPr>
        <w:rFonts w:ascii="Arial" w:hAnsi="Arial"/>
        <w:sz w:val="22"/>
        <w:szCs w:val="22"/>
      </w:rPr>
    </w:pPr>
  </w:p>
  <w:p w:rsidR="002750C0" w:rsidRDefault="002750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0C0" w:rsidRDefault="002750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7453"/>
    <w:rsid w:val="00005838"/>
    <w:rsid w:val="00022322"/>
    <w:rsid w:val="00042497"/>
    <w:rsid w:val="00081D13"/>
    <w:rsid w:val="000C1E6F"/>
    <w:rsid w:val="000E4E56"/>
    <w:rsid w:val="001A1468"/>
    <w:rsid w:val="001B7815"/>
    <w:rsid w:val="002750C0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23C0"/>
    <w:rsid w:val="00947453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087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BCCF07A"/>
  <w15:chartTrackingRefBased/>
  <w15:docId w15:val="{C545182E-0C0D-46DE-8BD3-F8A8241DB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235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2025-06-12T07:23:00Z</cp:lastPrinted>
  <dcterms:created xsi:type="dcterms:W3CDTF">2025-06-12T07:24:00Z</dcterms:created>
  <dcterms:modified xsi:type="dcterms:W3CDTF">2025-06-12T07:24:00Z</dcterms:modified>
</cp:coreProperties>
</file>