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E2DEE" w:rsidRPr="007E2DE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E2DE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2DEE">
        <w:rPr>
          <w:rFonts w:ascii="Arial" w:hAnsi="Arial" w:cs="Arial"/>
        </w:rPr>
        <w:t>Politechnika Częstochowska</w:t>
      </w:r>
    </w:p>
    <w:p w:rsidR="006676AE" w:rsidRPr="0012157F" w:rsidRDefault="007E2DE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2DE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E2DE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E2DE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E2DE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E2DE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2DEE" w:rsidRPr="0012157F" w:rsidTr="00FF370C">
        <w:tc>
          <w:tcPr>
            <w:tcW w:w="9104" w:type="dxa"/>
            <w:shd w:val="clear" w:color="auto" w:fill="D9D9D9"/>
          </w:tcPr>
          <w:p w:rsidR="007E2DEE" w:rsidRPr="0012157F" w:rsidRDefault="007E2DEE" w:rsidP="00FF370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E2DEE" w:rsidRPr="0012157F" w:rsidRDefault="007E2DEE" w:rsidP="00FF370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E2DE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E2DEE" w:rsidRPr="00612283" w:rsidRDefault="007E2DEE" w:rsidP="00FF370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E2DEE" w:rsidRPr="0012157F" w:rsidRDefault="007E2DEE" w:rsidP="00FF370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E2DE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2D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nr 117, 118, 119 i 411 na Wydziale Inżynierii Produkcji i Technologii Materiałów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2DEE" w:rsidRPr="00A2540E" w:rsidTr="00FF370C">
        <w:tc>
          <w:tcPr>
            <w:tcW w:w="2269" w:type="dxa"/>
            <w:shd w:val="clear" w:color="auto" w:fill="auto"/>
          </w:tcPr>
          <w:p w:rsidR="007E2DEE" w:rsidRPr="00A2540E" w:rsidRDefault="007E2DEE" w:rsidP="00FF37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2DEE" w:rsidRPr="00A2540E" w:rsidRDefault="007E2DEE" w:rsidP="00FF37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2D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RK-NZ.261.25.2025.ŁZ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E2DEE" w:rsidRPr="007E2DE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777" w:rsidRDefault="00BA3777" w:rsidP="0038231F">
      <w:pPr>
        <w:spacing w:after="0" w:line="240" w:lineRule="auto"/>
      </w:pPr>
      <w:r>
        <w:separator/>
      </w:r>
    </w:p>
  </w:endnote>
  <w:endnote w:type="continuationSeparator" w:id="0">
    <w:p w:rsidR="00BA3777" w:rsidRDefault="00BA37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DEE" w:rsidRDefault="007E2D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13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13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DEE" w:rsidRDefault="007E2D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777" w:rsidRDefault="00BA3777" w:rsidP="0038231F">
      <w:pPr>
        <w:spacing w:after="0" w:line="240" w:lineRule="auto"/>
      </w:pPr>
      <w:r>
        <w:separator/>
      </w:r>
    </w:p>
  </w:footnote>
  <w:footnote w:type="continuationSeparator" w:id="0">
    <w:p w:rsidR="00BA3777" w:rsidRDefault="00BA377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DEE" w:rsidRDefault="007E2D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DEE" w:rsidRDefault="007E2D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DEE" w:rsidRDefault="007E2D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77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DEE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1344"/>
    <w:rsid w:val="00B34079"/>
    <w:rsid w:val="00B36ABD"/>
    <w:rsid w:val="00B8005E"/>
    <w:rsid w:val="00B90E42"/>
    <w:rsid w:val="00BA3777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B17439-ACF4-4F90-833F-59D0348C7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46917-1567-4EFA-8385-275FF6F1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495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2025-06-11T12:08:00Z</dcterms:created>
  <dcterms:modified xsi:type="dcterms:W3CDTF">2025-06-11T12:08:00Z</dcterms:modified>
</cp:coreProperties>
</file>