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8D1C7A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5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261AD5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61AD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261AD5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61AD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61AD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261AD5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261AD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261AD5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261AD5" w:rsidRPr="007B107C" w:rsidTr="00A25548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61AD5" w:rsidRPr="007B107C" w:rsidRDefault="00261AD5" w:rsidP="00A25548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261AD5" w:rsidRPr="007B107C" w:rsidRDefault="00261AD5" w:rsidP="00A25548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61AD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261AD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261AD5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poz. 1320)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261AD5" w:rsidRPr="007B107C" w:rsidRDefault="00261AD5" w:rsidP="00A25548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261AD5" w:rsidRPr="007B107C" w:rsidRDefault="00261AD5" w:rsidP="00A25548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261AD5" w:rsidRPr="007B107C" w:rsidRDefault="00261AD5" w:rsidP="00A25548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261AD5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261AD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Wywóz odpadów komunalnych z obiektów Uniwersytetu Morskiego w Gdyni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261AD5" w:rsidRPr="00261AD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CRZP/115/2025/AZP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261AD5" w:rsidRPr="00261AD5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61AD5" w:rsidRDefault="00261AD5" w:rsidP="00261AD5">
      <w:pPr>
        <w:spacing w:after="0" w:line="240" w:lineRule="auto"/>
      </w:pPr>
      <w:r>
        <w:separator/>
      </w:r>
    </w:p>
  </w:endnote>
  <w:endnote w:type="continuationSeparator" w:id="0">
    <w:p w:rsidR="00261AD5" w:rsidRDefault="00261AD5" w:rsidP="00261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AD5" w:rsidRDefault="00261AD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AD5" w:rsidRDefault="00261AD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AD5" w:rsidRDefault="00261A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61AD5" w:rsidRDefault="00261AD5" w:rsidP="00261AD5">
      <w:pPr>
        <w:spacing w:after="0" w:line="240" w:lineRule="auto"/>
      </w:pPr>
      <w:r>
        <w:separator/>
      </w:r>
    </w:p>
  </w:footnote>
  <w:footnote w:type="continuationSeparator" w:id="0">
    <w:p w:rsidR="00261AD5" w:rsidRDefault="00261AD5" w:rsidP="00261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AD5" w:rsidRDefault="00261AD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AD5" w:rsidRDefault="00261AD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1AD5" w:rsidRDefault="00261A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CF0"/>
    <w:rsid w:val="00261AD5"/>
    <w:rsid w:val="002621C4"/>
    <w:rsid w:val="007B107C"/>
    <w:rsid w:val="007C7D43"/>
    <w:rsid w:val="00843802"/>
    <w:rsid w:val="008750B3"/>
    <w:rsid w:val="008D1C7A"/>
    <w:rsid w:val="00C31816"/>
    <w:rsid w:val="00C56CF0"/>
    <w:rsid w:val="00F15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154DD95D-8C2B-49EC-9021-1450285A4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61A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1AD5"/>
  </w:style>
  <w:style w:type="paragraph" w:styleId="Stopka">
    <w:name w:val="footer"/>
    <w:basedOn w:val="Normalny"/>
    <w:link w:val="StopkaZnak"/>
    <w:uiPriority w:val="99"/>
    <w:unhideWhenUsed/>
    <w:rsid w:val="00261A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1A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384</Words>
  <Characters>2304</Characters>
  <Application>Microsoft Office Word</Application>
  <DocSecurity>0</DocSecurity>
  <Lines>19</Lines>
  <Paragraphs>5</Paragraphs>
  <ScaleCrop>false</ScaleCrop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2025-06-10T12:05:00Z</cp:lastPrinted>
  <dcterms:created xsi:type="dcterms:W3CDTF">2025-06-10T12:05:00Z</dcterms:created>
  <dcterms:modified xsi:type="dcterms:W3CDTF">2025-06-10T12:05:00Z</dcterms:modified>
</cp:coreProperties>
</file>