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45617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GoBack"/>
      <w:bookmarkEnd w:id="1"/>
      <w:r w:rsidRPr="0045617F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5617F">
        <w:rPr>
          <w:rFonts w:ascii="Arial" w:hAnsi="Arial" w:cs="Arial"/>
          <w:sz w:val="24"/>
          <w:szCs w:val="24"/>
        </w:rPr>
        <w:t>2025-06-10</w:t>
      </w:r>
    </w:p>
    <w:p w:rsidR="00986737" w:rsidRPr="009432A1" w:rsidRDefault="0045617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5617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45617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5617F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5617F">
        <w:rPr>
          <w:rFonts w:ascii="Arial" w:hAnsi="Arial" w:cs="Arial"/>
          <w:sz w:val="24"/>
          <w:szCs w:val="24"/>
        </w:rPr>
        <w:t>69</w:t>
      </w:r>
    </w:p>
    <w:p w:rsidR="00986737" w:rsidRPr="009432A1" w:rsidRDefault="0045617F" w:rsidP="00986737">
      <w:pPr>
        <w:rPr>
          <w:rFonts w:ascii="Arial" w:hAnsi="Arial" w:cs="Arial"/>
          <w:sz w:val="24"/>
          <w:szCs w:val="24"/>
        </w:rPr>
      </w:pPr>
      <w:r w:rsidRPr="0045617F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5617F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45617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617F">
              <w:rPr>
                <w:rFonts w:ascii="Arial" w:hAnsi="Arial" w:cs="Arial"/>
                <w:bCs/>
                <w:sz w:val="24"/>
                <w:szCs w:val="24"/>
              </w:rPr>
              <w:t>Dostawa stanowiska dydaktycznego z zestawem ogniw paliwowych i  trzech oscyloskopów  cyfrowych  dla Politechniki Częstochowskiej w ramach projektu  "Rozwój kompetencji kluczem dla rozwoju gospodarki"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5617F" w:rsidRPr="004E4B64" w:rsidTr="002E3081">
        <w:tc>
          <w:tcPr>
            <w:tcW w:w="2269" w:type="dxa"/>
            <w:shd w:val="clear" w:color="auto" w:fill="auto"/>
          </w:tcPr>
          <w:p w:rsidR="0045617F" w:rsidRPr="004E4B64" w:rsidRDefault="0045617F" w:rsidP="002E30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617F" w:rsidRPr="004E4B64" w:rsidRDefault="0045617F" w:rsidP="002E30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617F">
              <w:rPr>
                <w:rFonts w:ascii="Arial" w:hAnsi="Arial" w:cs="Arial"/>
                <w:bCs/>
                <w:sz w:val="24"/>
                <w:szCs w:val="24"/>
              </w:rPr>
              <w:t>RK-NZ.262.9.2025.AR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5617F" w:rsidRPr="0045617F">
        <w:rPr>
          <w:rFonts w:ascii="Arial" w:hAnsi="Arial" w:cs="Arial"/>
          <w:sz w:val="24"/>
          <w:szCs w:val="24"/>
        </w:rPr>
        <w:t>(</w:t>
      </w:r>
      <w:proofErr w:type="spellStart"/>
      <w:r w:rsidR="0045617F" w:rsidRPr="0045617F">
        <w:rPr>
          <w:rFonts w:ascii="Arial" w:hAnsi="Arial" w:cs="Arial"/>
          <w:sz w:val="24"/>
          <w:szCs w:val="24"/>
        </w:rPr>
        <w:t>t.j</w:t>
      </w:r>
      <w:proofErr w:type="spellEnd"/>
      <w:r w:rsidR="0045617F" w:rsidRPr="0045617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5617F" w:rsidRPr="0045617F">
        <w:rPr>
          <w:rFonts w:ascii="Arial" w:hAnsi="Arial" w:cs="Arial"/>
          <w:sz w:val="24"/>
          <w:szCs w:val="24"/>
        </w:rPr>
        <w:t>10/06/2025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5617F" w:rsidRPr="0045617F">
        <w:rPr>
          <w:rFonts w:ascii="Arial" w:hAnsi="Arial" w:cs="Arial"/>
          <w:sz w:val="24"/>
          <w:szCs w:val="24"/>
        </w:rPr>
        <w:t>11:05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5617F" w:rsidRPr="00BB547B" w:rsidTr="002E3081">
        <w:tc>
          <w:tcPr>
            <w:tcW w:w="1276" w:type="dxa"/>
            <w:shd w:val="clear" w:color="auto" w:fill="auto"/>
            <w:vAlign w:val="center"/>
          </w:tcPr>
          <w:p w:rsidR="0045617F" w:rsidRPr="00986737" w:rsidRDefault="0045617F" w:rsidP="002E30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17F" w:rsidRPr="00986737" w:rsidRDefault="0045617F" w:rsidP="002E30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5617F" w:rsidRPr="00986737" w:rsidRDefault="0045617F" w:rsidP="002E308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617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45617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45617F" w:rsidRPr="00986737" w:rsidRDefault="0045617F" w:rsidP="002E3081">
            <w:pPr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617F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5617F" w:rsidRPr="00986737" w:rsidRDefault="0045617F" w:rsidP="002E308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617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5617F" w:rsidRPr="00986737" w:rsidRDefault="0045617F" w:rsidP="002E30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366 724.50 zł</w:t>
            </w:r>
          </w:p>
        </w:tc>
      </w:tr>
      <w:tr w:rsidR="0045617F" w:rsidRPr="00BB547B" w:rsidTr="002E3081">
        <w:tc>
          <w:tcPr>
            <w:tcW w:w="1276" w:type="dxa"/>
            <w:shd w:val="clear" w:color="auto" w:fill="auto"/>
            <w:vAlign w:val="center"/>
          </w:tcPr>
          <w:p w:rsidR="0045617F" w:rsidRPr="00986737" w:rsidRDefault="0045617F" w:rsidP="002E30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17F" w:rsidRPr="00986737" w:rsidRDefault="0045617F" w:rsidP="002E30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5617F" w:rsidRPr="00986737" w:rsidRDefault="0045617F" w:rsidP="002E308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617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45617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45617F" w:rsidRPr="00986737" w:rsidRDefault="0045617F" w:rsidP="002E3081">
            <w:pPr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617F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5617F" w:rsidRPr="00986737" w:rsidRDefault="0045617F" w:rsidP="002E308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617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5617F" w:rsidRPr="00986737" w:rsidRDefault="0045617F" w:rsidP="002E30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129 150.00 zł</w:t>
            </w:r>
          </w:p>
        </w:tc>
      </w:tr>
      <w:tr w:rsidR="0045617F" w:rsidRPr="00BB547B" w:rsidTr="002E3081">
        <w:tc>
          <w:tcPr>
            <w:tcW w:w="1276" w:type="dxa"/>
            <w:shd w:val="clear" w:color="auto" w:fill="auto"/>
            <w:vAlign w:val="center"/>
          </w:tcPr>
          <w:p w:rsidR="0045617F" w:rsidRPr="00986737" w:rsidRDefault="0045617F" w:rsidP="002E30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17F" w:rsidRPr="00986737" w:rsidRDefault="0045617F" w:rsidP="002E30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5617F" w:rsidRPr="00986737" w:rsidRDefault="0045617F" w:rsidP="002E308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NDN-Zbigniew Daniluk</w:t>
            </w:r>
          </w:p>
          <w:p w:rsidR="0045617F" w:rsidRPr="00986737" w:rsidRDefault="0045617F" w:rsidP="002E3081">
            <w:pPr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Janowskiego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617F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5617F" w:rsidRPr="00986737" w:rsidRDefault="0045617F" w:rsidP="002E308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02-784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617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5617F" w:rsidRPr="00986737" w:rsidRDefault="0045617F" w:rsidP="002E308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17F">
              <w:rPr>
                <w:rFonts w:ascii="Arial" w:hAnsi="Arial" w:cs="Arial"/>
                <w:sz w:val="24"/>
                <w:szCs w:val="24"/>
              </w:rPr>
              <w:t>45 264.00 zł</w:t>
            </w:r>
          </w:p>
        </w:tc>
      </w:tr>
      <w:bookmarkEnd w:id="0"/>
    </w:tbl>
    <w:p w:rsidR="00C236D3" w:rsidRPr="00BB547B" w:rsidRDefault="00C236D3" w:rsidP="00001FD8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001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A10" w:rsidRDefault="00554A10">
      <w:r>
        <w:separator/>
      </w:r>
    </w:p>
  </w:endnote>
  <w:endnote w:type="continuationSeparator" w:id="0">
    <w:p w:rsidR="00554A10" w:rsidRDefault="00554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FD8" w:rsidRPr="00001FD8" w:rsidRDefault="00986737" w:rsidP="00001FD8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001FD8" w:rsidRPr="00001FD8">
      <w:pict>
        <v:line id="Łącznik prosty 2" o:spid="_x0000_s2053" style="position:absolute;z-index:251662848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001FD8" w:rsidRPr="00001FD8">
      <w:rPr>
        <w:noProof/>
        <w:lang w:eastAsia="en-GB"/>
      </w:rPr>
      <w:t xml:space="preserve"> </w:t>
    </w:r>
  </w:p>
  <w:p w:rsidR="00001FD8" w:rsidRPr="00001FD8" w:rsidRDefault="00001FD8" w:rsidP="00001FD8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 w:rsidRPr="00001FD8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">
          <v:imagedata r:id="rId1" o:title="pcz_logo_pol_poziom_mono"/>
        </v:shape>
      </w:pict>
    </w:r>
    <w:r w:rsidRPr="00001FD8">
      <w:rPr>
        <w:rFonts w:ascii="Arial" w:hAnsi="Arial" w:cs="Arial"/>
        <w:b/>
        <w:bCs/>
        <w:sz w:val="24"/>
        <w:szCs w:val="18"/>
      </w:rPr>
      <w:t xml:space="preserve"> </w:t>
    </w:r>
  </w:p>
  <w:p w:rsidR="00001FD8" w:rsidRPr="00001FD8" w:rsidRDefault="00001FD8" w:rsidP="00001FD8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001FD8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001FD8" w:rsidRPr="00001FD8" w:rsidRDefault="00001FD8" w:rsidP="00001FD8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01FD8">
      <w:rPr>
        <w:rFonts w:ascii="Roboto" w:hAnsi="Roboto" w:cs="Arial"/>
        <w:b/>
        <w:bCs/>
        <w:sz w:val="22"/>
        <w:szCs w:val="18"/>
      </w:rPr>
      <w:t>FERS.01.05-IP.08-0053/23</w:t>
    </w:r>
    <w:r w:rsidRPr="00001FD8">
      <w:rPr>
        <w:rFonts w:ascii="Roboto" w:hAnsi="Roboto"/>
        <w:color w:val="000000"/>
        <w:szCs w:val="22"/>
      </w:rPr>
      <w:br/>
    </w:r>
    <w:r w:rsidRPr="00001FD8">
      <w:rPr>
        <w:rFonts w:ascii="Roboto" w:hAnsi="Roboto" w:cs="Arial"/>
        <w:b/>
        <w:color w:val="13357A"/>
        <w:sz w:val="18"/>
        <w:szCs w:val="18"/>
      </w:rPr>
      <w:t>www.czp.pcz.pl</w:t>
    </w:r>
  </w:p>
  <w:p w:rsidR="00001FD8" w:rsidRPr="00001FD8" w:rsidRDefault="00001FD8" w:rsidP="00001FD8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01FD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01FD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1F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A10" w:rsidRDefault="00554A10">
      <w:r>
        <w:separator/>
      </w:r>
    </w:p>
  </w:footnote>
  <w:footnote w:type="continuationSeparator" w:id="0">
    <w:p w:rsidR="00554A10" w:rsidRDefault="00554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17F" w:rsidRDefault="004561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FD8" w:rsidRDefault="00001FD8" w:rsidP="00001FD8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1" type="#_x0000_t75" style="position:absolute;margin-left:0;margin-top:-3.4pt;width:425.2pt;height:58.7pt;z-index:251659776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2052" style="position:absolute;z-index:251660800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45617F" w:rsidRDefault="004561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17F" w:rsidRDefault="004561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A10"/>
    <w:rsid w:val="00001FD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617F"/>
    <w:rsid w:val="00490DC0"/>
    <w:rsid w:val="00493F8C"/>
    <w:rsid w:val="004C7E9B"/>
    <w:rsid w:val="00554A10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7B692690"/>
  <w15:chartTrackingRefBased/>
  <w15:docId w15:val="{BFF3314E-CBC2-4D75-B288-24613E45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01FD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2025-06-10T10:16:00Z</cp:lastPrinted>
  <dcterms:created xsi:type="dcterms:W3CDTF">2025-06-10T10:16:00Z</dcterms:created>
  <dcterms:modified xsi:type="dcterms:W3CDTF">2025-06-10T10:16:00Z</dcterms:modified>
</cp:coreProperties>
</file>