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E7BBC" w:rsidRPr="009E7BB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E7BB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BBC">
        <w:rPr>
          <w:rFonts w:ascii="Arial" w:hAnsi="Arial" w:cs="Arial"/>
        </w:rPr>
        <w:t>Politechnika Częstochowska</w:t>
      </w:r>
    </w:p>
    <w:p w:rsidR="006676AE" w:rsidRPr="0012157F" w:rsidRDefault="009E7BB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BB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E7BB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E7BB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E7BB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E7BB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7BBC" w:rsidRPr="0012157F" w:rsidTr="006E4C8C">
        <w:tc>
          <w:tcPr>
            <w:tcW w:w="9104" w:type="dxa"/>
            <w:shd w:val="clear" w:color="auto" w:fill="D9D9D9"/>
          </w:tcPr>
          <w:p w:rsidR="009E7BBC" w:rsidRPr="0012157F" w:rsidRDefault="009E7BBC" w:rsidP="006E4C8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E7BBC" w:rsidRPr="0012157F" w:rsidRDefault="009E7BBC" w:rsidP="006E4C8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E7BB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7BB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7BB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E7BBC" w:rsidRPr="00612283" w:rsidRDefault="009E7BBC" w:rsidP="006E4C8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E7BBC" w:rsidRPr="0012157F" w:rsidRDefault="009E7BBC" w:rsidP="006E4C8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E7BBC" w:rsidP="001268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7B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10 zestawów ćwiczeń laboratoryjnych z detekcji promieniowania jonizującego   </w:t>
            </w:r>
            <w:bookmarkStart w:id="0" w:name="_GoBack"/>
            <w:bookmarkEnd w:id="0"/>
            <w:r w:rsidRPr="009E7B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ramach projektu  "Politechnika Częstochowska kształci kadrę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7BBC" w:rsidRPr="00A2540E" w:rsidTr="006E4C8C">
        <w:tc>
          <w:tcPr>
            <w:tcW w:w="2269" w:type="dxa"/>
            <w:shd w:val="clear" w:color="auto" w:fill="auto"/>
          </w:tcPr>
          <w:p w:rsidR="009E7BBC" w:rsidRPr="00A2540E" w:rsidRDefault="009E7BBC" w:rsidP="006E4C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7BBC" w:rsidRPr="00A2540E" w:rsidRDefault="009E7BBC" w:rsidP="006E4C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7B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RK-NZ.262.11.2025.AR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E7BBC" w:rsidRPr="009E7BB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</w:t>
      </w:r>
      <w:r w:rsidR="00E646EE">
        <w:rPr>
          <w:rFonts w:ascii="Arial" w:hAnsi="Arial" w:cs="Arial"/>
          <w:i/>
          <w:sz w:val="20"/>
          <w:szCs w:val="20"/>
        </w:rPr>
        <w:t xml:space="preserve">w art. 108 ust. 1 pkt 1, 2 i 5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E13" w:rsidRDefault="00137E13" w:rsidP="0038231F">
      <w:pPr>
        <w:spacing w:after="0" w:line="240" w:lineRule="auto"/>
      </w:pPr>
      <w:r>
        <w:separator/>
      </w:r>
    </w:p>
  </w:endnote>
  <w:endnote w:type="continuationSeparator" w:id="0">
    <w:p w:rsidR="00137E13" w:rsidRDefault="00137E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BBC" w:rsidRDefault="009E7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6EE" w:rsidRPr="00E646EE" w:rsidRDefault="0012688E" w:rsidP="00E646E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val="x-none" w:eastAsia="x-none"/>
      </w:rPr>
    </w:pPr>
    <w:r>
      <w:rPr>
        <w:rFonts w:ascii="Times New Roman" w:eastAsia="Times New Roman" w:hAnsi="Times New Roman"/>
        <w:sz w:val="24"/>
        <w:szCs w:val="24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3.75pt;height:1.5pt;mso-position-horizontal-relative:char;mso-position-vertical-relative:line">
          <v:imagedata r:id="rId1" o:title=""/>
        </v:shape>
      </w:pict>
    </w:r>
  </w:p>
  <w:p w:rsidR="00E646EE" w:rsidRPr="00E646EE" w:rsidRDefault="0012688E" w:rsidP="00E646E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val="x-none" w:eastAsia="x-none"/>
      </w:rPr>
    </w:pPr>
    <w:r>
      <w:rPr>
        <w:rFonts w:ascii="Times New Roman" w:eastAsia="Times New Roman" w:hAnsi="Times New Roman"/>
        <w:sz w:val="24"/>
        <w:szCs w:val="24"/>
        <w:lang w:val="x-none" w:eastAsia="x-none"/>
      </w:rPr>
      <w:pict>
        <v:shape id="_x0000_i1027" type="#_x0000_t75" style="width:98.25pt;height:38.25pt;mso-position-horizontal-relative:char;mso-position-vertical-relative:line">
          <v:imagedata r:id="rId2" o:title=""/>
        </v:shape>
      </w:pict>
    </w:r>
  </w:p>
  <w:p w:rsidR="00E646EE" w:rsidRPr="00E646EE" w:rsidRDefault="00E646EE" w:rsidP="00E646EE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E646EE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:rsidR="00E646EE" w:rsidRPr="00E646EE" w:rsidRDefault="00E646EE" w:rsidP="00E646EE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E646EE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E646EE">
      <w:rPr>
        <w:rFonts w:ascii="Roboto" w:eastAsia="Times New Roman" w:hAnsi="Roboto"/>
        <w:color w:val="000000"/>
        <w:sz w:val="20"/>
        <w:lang w:eastAsia="pl-PL"/>
      </w:rPr>
      <w:br/>
    </w:r>
    <w:r w:rsidRPr="00E646EE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E646EE" w:rsidRPr="00E646EE" w:rsidRDefault="00E646EE" w:rsidP="00E646EE">
    <w:pPr>
      <w:tabs>
        <w:tab w:val="center" w:pos="4536"/>
        <w:tab w:val="right" w:pos="9072"/>
      </w:tabs>
      <w:spacing w:after="0" w:line="240" w:lineRule="auto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688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688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BBC" w:rsidRDefault="009E7B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E13" w:rsidRDefault="00137E13" w:rsidP="0038231F">
      <w:pPr>
        <w:spacing w:after="0" w:line="240" w:lineRule="auto"/>
      </w:pPr>
      <w:r>
        <w:separator/>
      </w:r>
    </w:p>
  </w:footnote>
  <w:footnote w:type="continuationSeparator" w:id="0">
    <w:p w:rsidR="00137E13" w:rsidRDefault="00137E1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BBC" w:rsidRDefault="009E7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6EE" w:rsidRPr="00E646EE" w:rsidRDefault="0012688E" w:rsidP="00E646EE">
    <w:pPr>
      <w:tabs>
        <w:tab w:val="center" w:pos="4536"/>
        <w:tab w:val="right" w:pos="9072"/>
      </w:tabs>
      <w:spacing w:after="0" w:line="240" w:lineRule="aut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9E7BBC" w:rsidRDefault="009E7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BBC" w:rsidRDefault="009E7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E1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688E"/>
    <w:rsid w:val="00137E13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7BB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6EE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docId w15:val="{EC66C743-9DB2-4A80-B890-FCD5FE3E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68F92-7698-4419-865F-4E0D9026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2025-06-10T06:47:00Z</dcterms:created>
  <dcterms:modified xsi:type="dcterms:W3CDTF">2025-06-10T06:47:00Z</dcterms:modified>
</cp:coreProperties>
</file>