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FF4E3F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86318" w:rsidRPr="00C86318">
        <w:rPr>
          <w:rFonts w:ascii="Arial" w:hAnsi="Arial" w:cs="Arial"/>
          <w:b/>
          <w:sz w:val="24"/>
          <w:szCs w:val="24"/>
        </w:rPr>
        <w:t>CRZP/110/2025/AZP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86318" w:rsidRPr="00C8631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86318" w:rsidRPr="00C8631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C86318" w:rsidRPr="00C8631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86318" w:rsidRPr="00C8631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C86318" w:rsidRPr="00C8631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86318" w:rsidTr="00E35D7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86318" w:rsidRDefault="00C86318" w:rsidP="00E35D7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C86318" w:rsidRDefault="00C86318" w:rsidP="00E35D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8631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8631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8631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C86318" w:rsidRDefault="00C86318" w:rsidP="00E35D7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86318" w:rsidRDefault="00C86318" w:rsidP="00E35D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86318" w:rsidRDefault="00C86318" w:rsidP="00E35D7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C8631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86318">
        <w:rPr>
          <w:rFonts w:ascii="Arial" w:hAnsi="Arial" w:cs="Arial"/>
          <w:b/>
          <w:sz w:val="24"/>
          <w:szCs w:val="24"/>
        </w:rPr>
        <w:t>Usługa przygotowania i zrealizowania filmów popularnonaukowych oraz przeprowadzenie transmisji na żywo w Internecie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C86318" w:rsidRPr="00C8631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C863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86318" w:rsidTr="00C863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318" w:rsidRDefault="00C86318" w:rsidP="00E35D7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3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318" w:rsidRDefault="00C86318" w:rsidP="00E35D7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31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86318" w:rsidRDefault="00C86318" w:rsidP="00E35D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31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86318" w:rsidTr="00C863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318" w:rsidRDefault="00C86318" w:rsidP="00E35D7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3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318" w:rsidRDefault="00C86318" w:rsidP="00E35D7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31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86318" w:rsidRPr="00C86318" w:rsidRDefault="00C86318" w:rsidP="00E35D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318">
              <w:rPr>
                <w:rFonts w:ascii="Arial" w:hAnsi="Arial" w:cs="Arial"/>
                <w:sz w:val="24"/>
                <w:szCs w:val="24"/>
              </w:rPr>
              <w:t>Zadanie 1</w:t>
            </w:r>
          </w:p>
          <w:p w:rsidR="00C86318" w:rsidRPr="00C86318" w:rsidRDefault="00C86318" w:rsidP="00E35D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318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minimum 8 realizacji filmów wizerunkowych / reportażowych / promocyjnych. Wymagany sposób udokumentowania doświadczenia: referencje bądź inne dokumenty wystawione przez podmiot, na rzecz którego został wykonany film plus link do utworu (filmu) w przypadku, gdy jest aktualnie publikowany przez podmiot, na rzecz którego został zrealizowany.</w:t>
            </w:r>
          </w:p>
          <w:p w:rsidR="00C86318" w:rsidRPr="00C86318" w:rsidRDefault="00C86318" w:rsidP="00E35D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318">
              <w:rPr>
                <w:rFonts w:ascii="Arial" w:hAnsi="Arial" w:cs="Arial"/>
                <w:sz w:val="24"/>
                <w:szCs w:val="24"/>
              </w:rPr>
              <w:t>Zadanie 2</w:t>
            </w:r>
          </w:p>
          <w:p w:rsidR="00C86318" w:rsidRDefault="00C86318" w:rsidP="00E35D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318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minimum 3 streamingi na różnych platformach i 3 filmy wizerunkowe / reportaż / promocyjne. Wymagany sposób udokumentowania doświadczenia: referencje bądź inne dokumenty wystawione przez podmiot, na rzecz którego został wykonany film / przeprowadzony streaming plus link do utworu (filmu) w przypadku, gdy jest aktualnie publikowany przez podmiot, na rzecz którego został zrealizowany.</w:t>
            </w:r>
          </w:p>
        </w:tc>
      </w:tr>
      <w:tr w:rsidR="00C86318" w:rsidTr="00C863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318" w:rsidRDefault="00C86318" w:rsidP="00E35D7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3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318" w:rsidRDefault="00C86318" w:rsidP="00E35D7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31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86318" w:rsidRDefault="00C86318" w:rsidP="00E35D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31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86318" w:rsidTr="00C863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318" w:rsidRDefault="00C86318" w:rsidP="00E35D7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3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318" w:rsidRDefault="00C86318" w:rsidP="00E35D7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31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86318" w:rsidRDefault="00C86318" w:rsidP="00E35D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31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 w:rsidSect="00FF4E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8C9" w:rsidRDefault="009318C9" w:rsidP="00E4548F">
      <w:pPr>
        <w:spacing w:after="0" w:line="240" w:lineRule="auto"/>
      </w:pPr>
      <w:r>
        <w:separator/>
      </w:r>
    </w:p>
  </w:endnote>
  <w:endnote w:type="continuationSeparator" w:id="0">
    <w:p w:rsidR="009318C9" w:rsidRDefault="009318C9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318" w:rsidRDefault="00C863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318" w:rsidRDefault="00C863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318" w:rsidRDefault="00C863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8C9" w:rsidRDefault="009318C9" w:rsidP="00E4548F">
      <w:pPr>
        <w:spacing w:after="0" w:line="240" w:lineRule="auto"/>
      </w:pPr>
      <w:r>
        <w:separator/>
      </w:r>
    </w:p>
  </w:footnote>
  <w:footnote w:type="continuationSeparator" w:id="0">
    <w:p w:rsidR="009318C9" w:rsidRDefault="009318C9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318" w:rsidRDefault="00C86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318" w:rsidRDefault="00FF4E3F" w:rsidP="00FF4E3F">
    <w:pPr>
      <w:pStyle w:val="Nagwek"/>
      <w:jc w:val="center"/>
    </w:pPr>
    <w:r>
      <w:rPr>
        <w:noProof/>
      </w:rPr>
      <w:drawing>
        <wp:inline distT="0" distB="0" distL="0" distR="0" wp14:anchorId="636A591D" wp14:editId="01E99CCF">
          <wp:extent cx="4657725" cy="11144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7725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318" w:rsidRDefault="00C863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8C9"/>
    <w:rsid w:val="002621C4"/>
    <w:rsid w:val="007B107C"/>
    <w:rsid w:val="007C7D43"/>
    <w:rsid w:val="00843802"/>
    <w:rsid w:val="008750B3"/>
    <w:rsid w:val="009318C9"/>
    <w:rsid w:val="00C31816"/>
    <w:rsid w:val="00C86318"/>
    <w:rsid w:val="00CA2A23"/>
    <w:rsid w:val="00E4548F"/>
    <w:rsid w:val="00FF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ACF61F"/>
  <w15:chartTrackingRefBased/>
  <w15:docId w15:val="{13E66968-F82D-49A7-84D6-C421C730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6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631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86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6318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4E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E3F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1062</Words>
  <Characters>6377</Characters>
  <Application>Microsoft Office Word</Application>
  <DocSecurity>0</DocSecurity>
  <Lines>53</Lines>
  <Paragraphs>14</Paragraphs>
  <ScaleCrop>false</ScaleCrop>
  <Company/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2025-06-03T10:53:00Z</cp:lastPrinted>
  <dcterms:created xsi:type="dcterms:W3CDTF">2025-06-03T10:53:00Z</dcterms:created>
  <dcterms:modified xsi:type="dcterms:W3CDTF">2025-06-03T10:53:00Z</dcterms:modified>
</cp:coreProperties>
</file>