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CRZP/</w:t>
      </w:r>
      <w:r w:rsidR="00E87BAA">
        <w:rPr>
          <w:rFonts w:eastAsia="Times New Roman" w:cs="Calibri"/>
          <w:b/>
          <w:sz w:val="20"/>
          <w:szCs w:val="20"/>
          <w:lang w:eastAsia="pl-PL"/>
        </w:rPr>
        <w:t>112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0A2D4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0A2D43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„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Zakup elementów wyposażenia wraz z instalacją na statku szkoleniowym Uniwersytetu Morskiego w Gdyni - Dar Młodzieży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”</w:t>
      </w:r>
      <w:r w:rsidR="00E87BAA" w:rsidRPr="00E87BAA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</w:p>
    <w:p w:rsidR="006A461B" w:rsidRPr="000A2D43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A2D43" w:rsidRDefault="004564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A2D4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A2D43" w:rsidRPr="000A2D43" w:rsidTr="00991432">
        <w:trPr>
          <w:trHeight w:val="617"/>
        </w:trPr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E32" w:rsidRDefault="009F5E32">
      <w:pPr>
        <w:spacing w:after="0" w:line="240" w:lineRule="auto"/>
      </w:pPr>
      <w:r>
        <w:separator/>
      </w:r>
    </w:p>
  </w:endnote>
  <w:endnote w:type="continuationSeparator" w:id="0">
    <w:p w:rsidR="009F5E32" w:rsidRDefault="009F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87BA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87B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87BA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E32" w:rsidRDefault="009F5E32">
      <w:pPr>
        <w:spacing w:after="0" w:line="240" w:lineRule="auto"/>
      </w:pPr>
      <w:r>
        <w:separator/>
      </w:r>
    </w:p>
  </w:footnote>
  <w:footnote w:type="continuationSeparator" w:id="0">
    <w:p w:rsidR="009F5E32" w:rsidRDefault="009F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87BAA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0A2D43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302206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  <w:r w:rsidR="00E87BAA" w:rsidRPr="00E87BAA">
      <w:rPr>
        <w:rFonts w:ascii="Tahoma" w:hAnsi="Tahoma" w:cs="Tahoma"/>
        <w:i/>
      </w:rPr>
      <w:t xml:space="preserve"> - powtórne</w:t>
    </w:r>
  </w:p>
  <w:p w:rsidR="004E7E0E" w:rsidRPr="004E7E0E" w:rsidRDefault="00E87BA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E87B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BC5BCC"/>
    <w:rsid w:val="00BC677E"/>
    <w:rsid w:val="00C050AA"/>
    <w:rsid w:val="00C16AA2"/>
    <w:rsid w:val="00DD0E1C"/>
    <w:rsid w:val="00E87BAA"/>
    <w:rsid w:val="00EC7863"/>
    <w:rsid w:val="00FA592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B476B2F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2025-06-05T06:41:00Z</cp:lastPrinted>
  <dcterms:created xsi:type="dcterms:W3CDTF">2025-06-05T06:41:00Z</dcterms:created>
  <dcterms:modified xsi:type="dcterms:W3CDTF">2025-06-05T06:41:00Z</dcterms:modified>
</cp:coreProperties>
</file>