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3D04EB">
        <w:rPr>
          <w:rFonts w:ascii="Calibri" w:eastAsia="Times New Roman" w:hAnsi="Calibri" w:cs="Calibri"/>
          <w:b/>
          <w:sz w:val="20"/>
          <w:szCs w:val="20"/>
          <w:lang w:eastAsia="pl-PL"/>
        </w:rPr>
        <w:t>112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E74DB1" w:rsidRDefault="00715F99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Zakup elementów wyposażenia wraz z instalacją na statku szkoleniowym </w:t>
      </w:r>
    </w:p>
    <w:p w:rsidR="00B34A16" w:rsidRPr="00B34A16" w:rsidRDefault="00715F9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Uniwersytetu Morskiego w Gdyni - Dar Młodzieży</w:t>
      </w:r>
      <w:r w:rsidR="003D04EB" w:rsidRPr="003D04EB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- powtórne</w:t>
      </w:r>
      <w:bookmarkStart w:id="0" w:name="_GoBack"/>
      <w:bookmarkEnd w:id="0"/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3D04EB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558" w:rsidRDefault="00630558" w:rsidP="00B34A16">
      <w:pPr>
        <w:spacing w:after="0" w:line="240" w:lineRule="auto"/>
      </w:pPr>
      <w:r>
        <w:separator/>
      </w:r>
    </w:p>
  </w:endnote>
  <w:end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558" w:rsidRDefault="00630558" w:rsidP="00B34A16">
      <w:pPr>
        <w:spacing w:after="0" w:line="240" w:lineRule="auto"/>
      </w:pPr>
      <w:r>
        <w:separator/>
      </w:r>
    </w:p>
  </w:footnote>
  <w:foot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E74DB1" w:rsidRDefault="00715F9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Zakup elementów wyposażenia wraz z instalacją na statku szkoleniowym </w:t>
    </w:r>
  </w:p>
  <w:p w:rsidR="00B34A16" w:rsidRPr="00B34A16" w:rsidRDefault="00715F9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Uniwersytetu Morskiego w Gdyni - Dar Młodzieży</w:t>
    </w:r>
    <w:r w:rsidR="003D04EB" w:rsidRPr="003D04EB">
      <w:rPr>
        <w:rFonts w:ascii="Tahoma" w:eastAsia="Times New Roman" w:hAnsi="Tahoma" w:cs="Tahoma"/>
        <w:i/>
        <w:sz w:val="20"/>
        <w:szCs w:val="20"/>
        <w:lang w:eastAsia="pl-PL"/>
      </w:rPr>
      <w:t xml:space="preserve"> - powtórne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3300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58"/>
    <w:rsid w:val="000C331A"/>
    <w:rsid w:val="000D451C"/>
    <w:rsid w:val="00302ADF"/>
    <w:rsid w:val="003D04EB"/>
    <w:rsid w:val="004F1C9E"/>
    <w:rsid w:val="00630558"/>
    <w:rsid w:val="00715F99"/>
    <w:rsid w:val="007872B3"/>
    <w:rsid w:val="00A05DA6"/>
    <w:rsid w:val="00A676FF"/>
    <w:rsid w:val="00B34A16"/>
    <w:rsid w:val="00D24368"/>
    <w:rsid w:val="00E7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4AE647"/>
  <w15:chartTrackingRefBased/>
  <w15:docId w15:val="{85AC48FE-D48D-487F-945E-A4C73C8B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2025-06-05T06:40:00Z</cp:lastPrinted>
  <dcterms:created xsi:type="dcterms:W3CDTF">2025-06-05T06:40:00Z</dcterms:created>
  <dcterms:modified xsi:type="dcterms:W3CDTF">2025-06-05T06:40:00Z</dcterms:modified>
</cp:coreProperties>
</file>