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11D97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81EE2" w:rsidRPr="00081EE2">
        <w:rPr>
          <w:rFonts w:ascii="Arial" w:hAnsi="Arial" w:cs="Arial"/>
          <w:b/>
          <w:sz w:val="24"/>
          <w:szCs w:val="24"/>
        </w:rPr>
        <w:t>CRZP/111/2025/AZP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1EE2" w:rsidRPr="00081EE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1EE2" w:rsidRPr="00081EE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81EE2" w:rsidRPr="00081EE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1EE2" w:rsidRPr="00081EE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81EE2" w:rsidRPr="00081EE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81EE2" w:rsidTr="000001B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81EE2" w:rsidRDefault="00081EE2" w:rsidP="000001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081EE2" w:rsidRDefault="00081EE2" w:rsidP="000001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81EE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81EE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81EE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081EE2" w:rsidRDefault="00081EE2" w:rsidP="000001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81EE2" w:rsidRDefault="00081EE2" w:rsidP="000001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81EE2" w:rsidRDefault="00081EE2" w:rsidP="000001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081EE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81EE2">
        <w:rPr>
          <w:rFonts w:ascii="Arial" w:hAnsi="Arial" w:cs="Arial"/>
          <w:b/>
          <w:sz w:val="24"/>
          <w:szCs w:val="24"/>
        </w:rPr>
        <w:t>Wykonanie aktualizacji dokumentacji projektowej instalacji telekomunikacyjnych w pomieszczeniach na poziomie 300 i 400 w budynku B przy ul. Morskiej 81-87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81EE2" w:rsidRPr="00081EE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081E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1EE2" w:rsidTr="00081E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1EE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081EE2" w:rsidTr="00081E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1EE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81EE2" w:rsidTr="00081E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1EE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81EE2" w:rsidTr="00081E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1EE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81EE2" w:rsidRP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1.</w:t>
            </w:r>
            <w:r w:rsidRPr="00081EE2">
              <w:rPr>
                <w:rFonts w:ascii="Arial" w:hAnsi="Arial" w:cs="Arial"/>
                <w:sz w:val="24"/>
                <w:szCs w:val="24"/>
              </w:rPr>
              <w:tab/>
              <w:t xml:space="preserve">Uprawnienia budowlane do projektowania w specjalności </w:t>
            </w:r>
            <w:r w:rsidR="00B11D97" w:rsidRPr="00081EE2">
              <w:rPr>
                <w:rFonts w:ascii="Arial" w:hAnsi="Arial" w:cs="Arial"/>
                <w:sz w:val="24"/>
                <w:szCs w:val="24"/>
              </w:rPr>
              <w:t>telekomunikacyjnej</w:t>
            </w:r>
            <w:r w:rsidRPr="00081EE2">
              <w:rPr>
                <w:rFonts w:ascii="Arial" w:hAnsi="Arial" w:cs="Arial"/>
                <w:sz w:val="24"/>
                <w:szCs w:val="24"/>
              </w:rPr>
              <w:t xml:space="preserve"> bez ograniczeń określone w ustawie z dnia 7 lipca 1994 r. Prawo Budowlane  (</w:t>
            </w:r>
            <w:proofErr w:type="spellStart"/>
            <w:r w:rsidRPr="00081EE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081EE2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081EE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81EE2">
              <w:rPr>
                <w:rFonts w:ascii="Arial" w:hAnsi="Arial" w:cs="Arial"/>
                <w:sz w:val="24"/>
                <w:szCs w:val="24"/>
              </w:rPr>
              <w:t>. zm.) lub równoważne wydane na podstawie wcześniej obow</w:t>
            </w:r>
            <w:r w:rsidR="00B11D97">
              <w:rPr>
                <w:rFonts w:ascii="Arial" w:hAnsi="Arial" w:cs="Arial"/>
                <w:sz w:val="24"/>
                <w:szCs w:val="24"/>
              </w:rPr>
              <w:t>iązujących przepisów - 2 osoby,</w:t>
            </w:r>
          </w:p>
          <w:p w:rsidR="00081EE2" w:rsidRDefault="00081EE2" w:rsidP="000001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1EE2">
              <w:rPr>
                <w:rFonts w:ascii="Arial" w:hAnsi="Arial" w:cs="Arial"/>
                <w:sz w:val="24"/>
                <w:szCs w:val="24"/>
              </w:rPr>
              <w:t>2.</w:t>
            </w:r>
            <w:r w:rsidRPr="00081EE2">
              <w:rPr>
                <w:rFonts w:ascii="Arial" w:hAnsi="Arial" w:cs="Arial"/>
                <w:sz w:val="24"/>
                <w:szCs w:val="24"/>
              </w:rPr>
              <w:tab/>
              <w:t>Jedna z osób wskazana w pkt. 1 i wyszczególniona w wykazie osób musi wykazać się doświadczeniem w projektowaniu instalacji okablowania strukturalnego w obiektach zabytkowych wpisanych do rejestru zabytków i podlegających ochronie konserwatorskiej Wojewódzkiego Konserwatora Zabytków w zakresie: co najmniej w dwóch obiektach zabytkowych z minimum kilkoma serwerowniami (minimum 3), po kilka szaf serwerowych w każdej serwerowni (każdym LPD).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B11D97" w:rsidRDefault="00E4548F" w:rsidP="00B11D97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sectPr w:rsidR="002621C4" w:rsidRPr="00B11D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9CC" w:rsidRDefault="00B439CC" w:rsidP="00E4548F">
      <w:pPr>
        <w:spacing w:after="0" w:line="240" w:lineRule="auto"/>
      </w:pPr>
      <w:r>
        <w:separator/>
      </w:r>
    </w:p>
  </w:endnote>
  <w:endnote w:type="continuationSeparator" w:id="0">
    <w:p w:rsidR="00B439CC" w:rsidRDefault="00B439C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9CC" w:rsidRDefault="00B439CC" w:rsidP="00E4548F">
      <w:pPr>
        <w:spacing w:after="0" w:line="240" w:lineRule="auto"/>
      </w:pPr>
      <w:r>
        <w:separator/>
      </w:r>
    </w:p>
  </w:footnote>
  <w:footnote w:type="continuationSeparator" w:id="0">
    <w:p w:rsidR="00B439CC" w:rsidRDefault="00B439C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E2" w:rsidRDefault="00081E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9CC"/>
    <w:rsid w:val="00081EE2"/>
    <w:rsid w:val="002621C4"/>
    <w:rsid w:val="007B107C"/>
    <w:rsid w:val="007C7D43"/>
    <w:rsid w:val="00843802"/>
    <w:rsid w:val="008750B3"/>
    <w:rsid w:val="00B11D97"/>
    <w:rsid w:val="00B439CC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2ECD581-629A-4AC4-B4B8-A40D497C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81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EE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81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EE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1014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2025-06-03T10:09:00Z</dcterms:created>
  <dcterms:modified xsi:type="dcterms:W3CDTF">2025-06-03T10:09:00Z</dcterms:modified>
</cp:coreProperties>
</file>