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90E90" w:rsidRPr="00390E90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390E9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90E90">
        <w:rPr>
          <w:rFonts w:ascii="Arial" w:hAnsi="Arial" w:cs="Arial"/>
        </w:rPr>
        <w:t>Politechnika Częstochowska</w:t>
      </w:r>
    </w:p>
    <w:p w:rsidR="006676AE" w:rsidRPr="0012157F" w:rsidRDefault="00390E9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90E90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390E90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390E9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90E90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390E90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90E90" w:rsidRPr="0012157F" w:rsidTr="00E80E33">
        <w:tc>
          <w:tcPr>
            <w:tcW w:w="9104" w:type="dxa"/>
            <w:shd w:val="clear" w:color="auto" w:fill="D9D9D9"/>
          </w:tcPr>
          <w:p w:rsidR="00390E90" w:rsidRPr="0012157F" w:rsidRDefault="00390E90" w:rsidP="00E80E33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90E90" w:rsidRPr="0012157F" w:rsidRDefault="00390E90" w:rsidP="00E80E3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90E90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390E90" w:rsidRPr="00612283" w:rsidRDefault="00390E90" w:rsidP="00E80E33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390E90" w:rsidRPr="0012157F" w:rsidRDefault="00390E90" w:rsidP="00E80E33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390E9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90E9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Sukcesywna dostawa szkła i materiałów laboratoryjnych  dla jednostek organizacyjnych Politechniki Częstochowskiej  przez okres 24 miesięcy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90E90" w:rsidRPr="00A2540E" w:rsidTr="00E80E33">
        <w:tc>
          <w:tcPr>
            <w:tcW w:w="2269" w:type="dxa"/>
            <w:shd w:val="clear" w:color="auto" w:fill="auto"/>
          </w:tcPr>
          <w:p w:rsidR="00390E90" w:rsidRPr="00A2540E" w:rsidRDefault="00390E90" w:rsidP="00E80E3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90E90" w:rsidRPr="00A2540E" w:rsidRDefault="00390E90" w:rsidP="00E80E3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90E9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RK-NZ.261.24.2025.AR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90E90" w:rsidRPr="00390E90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1D9" w:rsidRDefault="002F11D9" w:rsidP="0038231F">
      <w:pPr>
        <w:spacing w:after="0" w:line="240" w:lineRule="auto"/>
      </w:pPr>
      <w:r>
        <w:separator/>
      </w:r>
    </w:p>
  </w:endnote>
  <w:endnote w:type="continuationSeparator" w:id="0">
    <w:p w:rsidR="002F11D9" w:rsidRDefault="002F11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0E90" w:rsidRDefault="00390E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8566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8566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0E90" w:rsidRDefault="00390E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1D9" w:rsidRDefault="002F11D9" w:rsidP="0038231F">
      <w:pPr>
        <w:spacing w:after="0" w:line="240" w:lineRule="auto"/>
      </w:pPr>
      <w:r>
        <w:separator/>
      </w:r>
    </w:p>
  </w:footnote>
  <w:footnote w:type="continuationSeparator" w:id="0">
    <w:p w:rsidR="002F11D9" w:rsidRDefault="002F11D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0E90" w:rsidRDefault="00390E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0E90" w:rsidRDefault="00390E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0E90" w:rsidRDefault="00390E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11D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11D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0E90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566B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FEF1EC1-A097-4E61-A5B7-4F868F2A0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C699CD-5E39-46F7-8882-359B4B0E8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2025-05-30T10:27:00Z</dcterms:created>
  <dcterms:modified xsi:type="dcterms:W3CDTF">2025-05-30T10:27:00Z</dcterms:modified>
</cp:coreProperties>
</file>