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AB7918" w:rsidRDefault="0032476D" w:rsidP="00AB7918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B7918">
        <w:rPr>
          <w:rFonts w:ascii="Arial" w:hAnsi="Arial" w:cs="Arial"/>
          <w:sz w:val="24"/>
          <w:szCs w:val="24"/>
        </w:rPr>
        <w:t>Częstochowa</w:t>
      </w:r>
      <w:r w:rsidR="00986737" w:rsidRPr="00AB7918">
        <w:rPr>
          <w:rFonts w:ascii="Arial" w:hAnsi="Arial" w:cs="Arial"/>
          <w:sz w:val="24"/>
          <w:szCs w:val="24"/>
        </w:rPr>
        <w:t xml:space="preserve"> dnia: </w:t>
      </w:r>
      <w:r w:rsidRPr="00AB7918">
        <w:rPr>
          <w:rFonts w:ascii="Arial" w:hAnsi="Arial" w:cs="Arial"/>
          <w:sz w:val="24"/>
          <w:szCs w:val="24"/>
        </w:rPr>
        <w:t>2025-06-03</w:t>
      </w:r>
    </w:p>
    <w:p w:rsidR="00986737" w:rsidRPr="00AB7918" w:rsidRDefault="0032476D" w:rsidP="00AB791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B791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AB7918" w:rsidRDefault="0032476D" w:rsidP="00AB7918">
      <w:pPr>
        <w:spacing w:line="360" w:lineRule="auto"/>
        <w:rPr>
          <w:rFonts w:ascii="Arial" w:hAnsi="Arial" w:cs="Arial"/>
          <w:sz w:val="24"/>
          <w:szCs w:val="24"/>
        </w:rPr>
      </w:pPr>
      <w:r w:rsidRPr="00AB7918">
        <w:rPr>
          <w:rFonts w:ascii="Arial" w:hAnsi="Arial" w:cs="Arial"/>
          <w:sz w:val="24"/>
          <w:szCs w:val="24"/>
        </w:rPr>
        <w:t>Dąbrowskiego</w:t>
      </w:r>
      <w:r w:rsidR="00986737" w:rsidRPr="00AB7918">
        <w:rPr>
          <w:rFonts w:ascii="Arial" w:hAnsi="Arial" w:cs="Arial"/>
          <w:sz w:val="24"/>
          <w:szCs w:val="24"/>
        </w:rPr>
        <w:t xml:space="preserve"> </w:t>
      </w:r>
      <w:r w:rsidRPr="00AB7918">
        <w:rPr>
          <w:rFonts w:ascii="Arial" w:hAnsi="Arial" w:cs="Arial"/>
          <w:sz w:val="24"/>
          <w:szCs w:val="24"/>
        </w:rPr>
        <w:t>69</w:t>
      </w:r>
    </w:p>
    <w:p w:rsidR="00986737" w:rsidRPr="00AB7918" w:rsidRDefault="0032476D" w:rsidP="00AB7918">
      <w:pPr>
        <w:spacing w:line="360" w:lineRule="auto"/>
        <w:rPr>
          <w:rFonts w:ascii="Arial" w:hAnsi="Arial" w:cs="Arial"/>
          <w:sz w:val="24"/>
          <w:szCs w:val="24"/>
        </w:rPr>
      </w:pPr>
      <w:r w:rsidRPr="00AB7918">
        <w:rPr>
          <w:rFonts w:ascii="Arial" w:hAnsi="Arial" w:cs="Arial"/>
          <w:sz w:val="24"/>
          <w:szCs w:val="24"/>
        </w:rPr>
        <w:t>42-201</w:t>
      </w:r>
      <w:r w:rsidR="00986737" w:rsidRPr="00AB7918">
        <w:rPr>
          <w:rFonts w:ascii="Arial" w:hAnsi="Arial" w:cs="Arial"/>
          <w:sz w:val="24"/>
          <w:szCs w:val="24"/>
        </w:rPr>
        <w:t xml:space="preserve"> </w:t>
      </w:r>
      <w:r w:rsidRPr="00AB7918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AB7918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B7918" w:rsidRDefault="00986737" w:rsidP="00AB7918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8"/>
                <w:szCs w:val="28"/>
              </w:rPr>
            </w:pPr>
            <w:r w:rsidRPr="00AB7918">
              <w:rPr>
                <w:rFonts w:ascii="Arial" w:hAnsi="Arial" w:cs="Arial"/>
                <w:b/>
                <w:spacing w:val="20"/>
                <w:sz w:val="28"/>
                <w:szCs w:val="28"/>
              </w:rPr>
              <w:t>INFORMACJA Z OTWARCIA OFERT</w:t>
            </w:r>
          </w:p>
        </w:tc>
      </w:tr>
    </w:tbl>
    <w:p w:rsidR="00986737" w:rsidRPr="00AB7918" w:rsidRDefault="00986737" w:rsidP="00AB7918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AB7918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AB7918" w:rsidRDefault="00986737" w:rsidP="00AB7918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AB7918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AB7918">
        <w:rPr>
          <w:rFonts w:ascii="Arial" w:hAnsi="Arial" w:cs="Arial"/>
          <w:sz w:val="24"/>
          <w:szCs w:val="24"/>
        </w:rPr>
        <w:t>postępowania o udzielenie zamówienia publicznego</w:t>
      </w:r>
      <w:r w:rsidRPr="00AB7918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AB7918" w:rsidTr="005A632E">
        <w:tc>
          <w:tcPr>
            <w:tcW w:w="2269" w:type="dxa"/>
            <w:shd w:val="clear" w:color="auto" w:fill="auto"/>
          </w:tcPr>
          <w:p w:rsidR="00986737" w:rsidRPr="00AB7918" w:rsidRDefault="00986737" w:rsidP="00AB79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B7918" w:rsidRDefault="0032476D" w:rsidP="00AB79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7918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986737" w:rsidRPr="00AB7918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2476D" w:rsidRPr="00AB7918" w:rsidTr="0013254F">
        <w:tc>
          <w:tcPr>
            <w:tcW w:w="2269" w:type="dxa"/>
            <w:shd w:val="clear" w:color="auto" w:fill="auto"/>
          </w:tcPr>
          <w:p w:rsidR="0032476D" w:rsidRPr="00AB7918" w:rsidRDefault="0032476D" w:rsidP="00AB79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476D" w:rsidRPr="00AB7918" w:rsidRDefault="0032476D" w:rsidP="00AB79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7918">
              <w:rPr>
                <w:rFonts w:ascii="Arial" w:hAnsi="Arial" w:cs="Arial"/>
                <w:bCs/>
                <w:sz w:val="24"/>
                <w:szCs w:val="24"/>
              </w:rPr>
              <w:t>RK-NZ.261.19.2025.MT</w:t>
            </w:r>
          </w:p>
        </w:tc>
      </w:tr>
    </w:tbl>
    <w:p w:rsidR="00A80738" w:rsidRPr="00AB7918" w:rsidRDefault="00A80738" w:rsidP="00AB7918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AB7918" w:rsidRDefault="00D665F5" w:rsidP="00AB791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B7918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AB7918">
        <w:rPr>
          <w:rFonts w:ascii="Arial" w:hAnsi="Arial" w:cs="Arial"/>
          <w:sz w:val="24"/>
          <w:szCs w:val="24"/>
        </w:rPr>
        <w:t>2</w:t>
      </w:r>
      <w:r w:rsidRPr="00AB7918">
        <w:rPr>
          <w:rFonts w:ascii="Arial" w:hAnsi="Arial" w:cs="Arial"/>
          <w:sz w:val="24"/>
          <w:szCs w:val="24"/>
        </w:rPr>
        <w:t xml:space="preserve"> ust. 5 </w:t>
      </w:r>
      <w:r w:rsidRPr="00AB791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B7918">
        <w:rPr>
          <w:rFonts w:ascii="Arial" w:hAnsi="Arial" w:cs="Arial"/>
          <w:sz w:val="24"/>
          <w:szCs w:val="24"/>
        </w:rPr>
        <w:t xml:space="preserve"> </w:t>
      </w:r>
      <w:r w:rsidR="0032476D" w:rsidRPr="00AB7918">
        <w:rPr>
          <w:rFonts w:ascii="Arial" w:hAnsi="Arial" w:cs="Arial"/>
          <w:sz w:val="24"/>
          <w:szCs w:val="24"/>
        </w:rPr>
        <w:t>(</w:t>
      </w:r>
      <w:proofErr w:type="spellStart"/>
      <w:r w:rsidR="0032476D" w:rsidRPr="00AB7918">
        <w:rPr>
          <w:rFonts w:ascii="Arial" w:hAnsi="Arial" w:cs="Arial"/>
          <w:sz w:val="24"/>
          <w:szCs w:val="24"/>
        </w:rPr>
        <w:t>t.j</w:t>
      </w:r>
      <w:proofErr w:type="spellEnd"/>
      <w:r w:rsidR="0032476D" w:rsidRPr="00AB7918">
        <w:rPr>
          <w:rFonts w:ascii="Arial" w:hAnsi="Arial" w:cs="Arial"/>
          <w:sz w:val="24"/>
          <w:szCs w:val="24"/>
        </w:rPr>
        <w:t>. Dz. U. z 2024 poz. 1320)</w:t>
      </w:r>
      <w:r w:rsidR="00490DC0" w:rsidRPr="00AB7918">
        <w:rPr>
          <w:rFonts w:ascii="Arial" w:hAnsi="Arial" w:cs="Arial"/>
          <w:sz w:val="24"/>
          <w:szCs w:val="24"/>
        </w:rPr>
        <w:t xml:space="preserve"> </w:t>
      </w:r>
      <w:r w:rsidRPr="00AB7918">
        <w:rPr>
          <w:rFonts w:ascii="Arial" w:hAnsi="Arial" w:cs="Arial"/>
          <w:sz w:val="24"/>
          <w:szCs w:val="24"/>
        </w:rPr>
        <w:t>udostępnia</w:t>
      </w:r>
      <w:r w:rsidR="00F95C33" w:rsidRPr="00AB7918">
        <w:rPr>
          <w:rFonts w:ascii="Arial" w:hAnsi="Arial" w:cs="Arial"/>
          <w:sz w:val="24"/>
          <w:szCs w:val="24"/>
        </w:rPr>
        <w:t xml:space="preserve"> </w:t>
      </w:r>
      <w:r w:rsidR="004C7E9B" w:rsidRPr="00AB7918">
        <w:rPr>
          <w:rFonts w:ascii="Arial" w:hAnsi="Arial" w:cs="Arial"/>
          <w:sz w:val="24"/>
          <w:szCs w:val="24"/>
        </w:rPr>
        <w:t>informacj</w:t>
      </w:r>
      <w:r w:rsidR="00577BC6" w:rsidRPr="00AB7918">
        <w:rPr>
          <w:rFonts w:ascii="Arial" w:hAnsi="Arial" w:cs="Arial"/>
          <w:sz w:val="24"/>
          <w:szCs w:val="24"/>
        </w:rPr>
        <w:t>ę</w:t>
      </w:r>
      <w:r w:rsidR="00035488" w:rsidRPr="00AB7918">
        <w:rPr>
          <w:rFonts w:ascii="Arial" w:hAnsi="Arial" w:cs="Arial"/>
          <w:sz w:val="24"/>
          <w:szCs w:val="24"/>
        </w:rPr>
        <w:t xml:space="preserve"> z otwarcia ofert</w:t>
      </w:r>
      <w:r w:rsidR="00577BC6" w:rsidRPr="00AB7918">
        <w:rPr>
          <w:rFonts w:ascii="Arial" w:hAnsi="Arial" w:cs="Arial"/>
          <w:sz w:val="24"/>
          <w:szCs w:val="24"/>
        </w:rPr>
        <w:t>.</w:t>
      </w:r>
    </w:p>
    <w:p w:rsidR="00A80738" w:rsidRPr="00AB7918" w:rsidRDefault="00D665F5" w:rsidP="00AB7918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AB791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B7918">
        <w:rPr>
          <w:rFonts w:ascii="Arial" w:hAnsi="Arial" w:cs="Arial"/>
          <w:sz w:val="24"/>
          <w:szCs w:val="24"/>
        </w:rPr>
        <w:t xml:space="preserve"> w dniu </w:t>
      </w:r>
      <w:r w:rsidR="0032476D" w:rsidRPr="00AB7918">
        <w:rPr>
          <w:rFonts w:ascii="Arial" w:hAnsi="Arial" w:cs="Arial"/>
          <w:sz w:val="24"/>
          <w:szCs w:val="24"/>
        </w:rPr>
        <w:t>03/06/2025</w:t>
      </w:r>
      <w:r w:rsidR="00FF4AB1" w:rsidRPr="00AB7918">
        <w:rPr>
          <w:rFonts w:ascii="Arial" w:hAnsi="Arial" w:cs="Arial"/>
          <w:sz w:val="24"/>
          <w:szCs w:val="24"/>
        </w:rPr>
        <w:t xml:space="preserve"> o godz. </w:t>
      </w:r>
      <w:r w:rsidR="0032476D" w:rsidRPr="00AB7918">
        <w:rPr>
          <w:rFonts w:ascii="Arial" w:hAnsi="Arial" w:cs="Arial"/>
          <w:sz w:val="24"/>
          <w:szCs w:val="24"/>
        </w:rPr>
        <w:t>11:00</w:t>
      </w:r>
      <w:r w:rsidRPr="00AB791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AB7918" w:rsidTr="005A632E">
        <w:tc>
          <w:tcPr>
            <w:tcW w:w="1276" w:type="dxa"/>
            <w:shd w:val="clear" w:color="auto" w:fill="F2F2F2"/>
            <w:vAlign w:val="center"/>
          </w:tcPr>
          <w:p w:rsidR="006B27ED" w:rsidRPr="00AB7918" w:rsidRDefault="00986737" w:rsidP="00AB791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AB7918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AB7918" w:rsidRDefault="00986737" w:rsidP="00AB791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AB7918" w:rsidRDefault="006B27ED" w:rsidP="00AB791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AB7918" w:rsidRDefault="006B27ED" w:rsidP="00AB791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2476D" w:rsidRPr="00AB7918" w:rsidRDefault="0032476D" w:rsidP="00AB791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PXP Company Sp. z o.o.</w:t>
            </w:r>
          </w:p>
          <w:p w:rsidR="0032476D" w:rsidRPr="00AB7918" w:rsidRDefault="0032476D" w:rsidP="00AB7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Wały Dwernickiego 117/121 </w:t>
            </w:r>
          </w:p>
          <w:p w:rsidR="0032476D" w:rsidRPr="00AB7918" w:rsidRDefault="0032476D" w:rsidP="00AB79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285 532.20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2476D" w:rsidRPr="00AB7918" w:rsidRDefault="0032476D" w:rsidP="00AB791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PXP Company Sp. z o.o.</w:t>
            </w:r>
          </w:p>
          <w:p w:rsidR="0032476D" w:rsidRPr="00AB7918" w:rsidRDefault="0032476D" w:rsidP="00AB7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Wały Dwernickiego 117/121 </w:t>
            </w:r>
          </w:p>
          <w:p w:rsidR="0032476D" w:rsidRPr="00AB7918" w:rsidRDefault="0032476D" w:rsidP="00AB79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280 144.80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2476D" w:rsidRPr="00AB7918" w:rsidRDefault="0032476D" w:rsidP="00AB791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PXP Company Sp. z o.o.</w:t>
            </w:r>
          </w:p>
          <w:p w:rsidR="0032476D" w:rsidRPr="00AB7918" w:rsidRDefault="0032476D" w:rsidP="00AB7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Wały Dwernickiego 117/121 </w:t>
            </w:r>
          </w:p>
          <w:p w:rsidR="0032476D" w:rsidRPr="00AB7918" w:rsidRDefault="0032476D" w:rsidP="00AB79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426 226.98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2476D" w:rsidRPr="00AB7918" w:rsidRDefault="0032476D" w:rsidP="00AB791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Ulisses </w:t>
            </w:r>
            <w:proofErr w:type="spellStart"/>
            <w:r w:rsidRPr="00AB7918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AB7918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:rsidR="0032476D" w:rsidRPr="00AB7918" w:rsidRDefault="0032476D" w:rsidP="00AB7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Aleja Wojska Polskiego 113 </w:t>
            </w:r>
          </w:p>
          <w:p w:rsidR="0032476D" w:rsidRPr="00AB7918" w:rsidRDefault="0032476D" w:rsidP="00AB79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42-200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268 632.00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2476D" w:rsidRPr="00AB7918" w:rsidRDefault="0032476D" w:rsidP="00AB791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Ulisses </w:t>
            </w:r>
            <w:proofErr w:type="spellStart"/>
            <w:r w:rsidRPr="00AB7918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AB7918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:rsidR="0032476D" w:rsidRPr="00AB7918" w:rsidRDefault="0032476D" w:rsidP="00AB7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Aleja Wojska Polskiego 113 </w:t>
            </w:r>
          </w:p>
          <w:p w:rsidR="0032476D" w:rsidRPr="00AB7918" w:rsidRDefault="0032476D" w:rsidP="00AB79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42-200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268 632.00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7004E" w:rsidRDefault="0032476D" w:rsidP="00AB791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Przedsiębiorstwo Produkcyjno</w:t>
            </w:r>
            <w:r w:rsidR="00485373">
              <w:rPr>
                <w:rFonts w:ascii="Arial" w:hAnsi="Arial" w:cs="Arial"/>
                <w:sz w:val="24"/>
                <w:szCs w:val="24"/>
              </w:rPr>
              <w:t>-</w:t>
            </w:r>
            <w:r w:rsidRPr="00AB7918">
              <w:rPr>
                <w:rFonts w:ascii="Arial" w:hAnsi="Arial" w:cs="Arial"/>
                <w:sz w:val="24"/>
                <w:szCs w:val="24"/>
              </w:rPr>
              <w:t xml:space="preserve"> Usługowe "CZATA" </w:t>
            </w:r>
            <w:proofErr w:type="spellStart"/>
            <w:r w:rsidRPr="00AB7918">
              <w:rPr>
                <w:rFonts w:ascii="Arial" w:hAnsi="Arial" w:cs="Arial"/>
                <w:sz w:val="24"/>
                <w:szCs w:val="24"/>
              </w:rPr>
              <w:t>Niciak</w:t>
            </w:r>
            <w:proofErr w:type="spellEnd"/>
          </w:p>
          <w:p w:rsidR="0032476D" w:rsidRPr="00AB7918" w:rsidRDefault="0032476D" w:rsidP="00AB791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Spółka Jawna</w:t>
            </w:r>
          </w:p>
          <w:p w:rsidR="0032476D" w:rsidRPr="00AB7918" w:rsidRDefault="0032476D" w:rsidP="00AB7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Żabia 15 </w:t>
            </w:r>
          </w:p>
          <w:p w:rsidR="0032476D" w:rsidRPr="00AB7918" w:rsidRDefault="0032476D" w:rsidP="00AB79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97-300 Piotrków Tryb</w:t>
            </w:r>
            <w:r w:rsidR="00485373">
              <w:rPr>
                <w:rFonts w:ascii="Arial" w:hAnsi="Arial" w:cs="Arial"/>
                <w:sz w:val="24"/>
                <w:szCs w:val="24"/>
              </w:rPr>
              <w:t>unalski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363 118.20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7004E" w:rsidRDefault="00485373" w:rsidP="0048537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Przedsiębiorstwo Produkcyjno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AB7918">
              <w:rPr>
                <w:rFonts w:ascii="Arial" w:hAnsi="Arial" w:cs="Arial"/>
                <w:sz w:val="24"/>
                <w:szCs w:val="24"/>
              </w:rPr>
              <w:t xml:space="preserve"> Usługowe "CZATA" </w:t>
            </w:r>
            <w:proofErr w:type="spellStart"/>
            <w:r w:rsidRPr="00AB7918">
              <w:rPr>
                <w:rFonts w:ascii="Arial" w:hAnsi="Arial" w:cs="Arial"/>
                <w:sz w:val="24"/>
                <w:szCs w:val="24"/>
              </w:rPr>
              <w:t>Niciak</w:t>
            </w:r>
            <w:proofErr w:type="spellEnd"/>
            <w:r w:rsidRPr="00AB79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85373" w:rsidRPr="00AB7918" w:rsidRDefault="00485373" w:rsidP="0048537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Spółka Jawna</w:t>
            </w:r>
          </w:p>
          <w:p w:rsidR="00485373" w:rsidRPr="00AB7918" w:rsidRDefault="00485373" w:rsidP="0048537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Żabia 15 </w:t>
            </w:r>
          </w:p>
          <w:p w:rsidR="0032476D" w:rsidRPr="00AB7918" w:rsidRDefault="00485373" w:rsidP="0048537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97-300 Piotrków Tryb</w:t>
            </w:r>
            <w:r>
              <w:rPr>
                <w:rFonts w:ascii="Arial" w:hAnsi="Arial" w:cs="Arial"/>
                <w:sz w:val="24"/>
                <w:szCs w:val="24"/>
              </w:rPr>
              <w:t>unalski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363 118.20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A7004E" w:rsidRDefault="00485373" w:rsidP="0048537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Przedsiębiorstwo Produkcyjno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AB7918">
              <w:rPr>
                <w:rFonts w:ascii="Arial" w:hAnsi="Arial" w:cs="Arial"/>
                <w:sz w:val="24"/>
                <w:szCs w:val="24"/>
              </w:rPr>
              <w:t xml:space="preserve"> Usługowe "CZATA" </w:t>
            </w:r>
            <w:proofErr w:type="spellStart"/>
            <w:r w:rsidRPr="00AB7918">
              <w:rPr>
                <w:rFonts w:ascii="Arial" w:hAnsi="Arial" w:cs="Arial"/>
                <w:sz w:val="24"/>
                <w:szCs w:val="24"/>
              </w:rPr>
              <w:t>Niciak</w:t>
            </w:r>
            <w:proofErr w:type="spellEnd"/>
            <w:r w:rsidRPr="00AB79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85373" w:rsidRPr="00AB7918" w:rsidRDefault="00485373" w:rsidP="0048537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Spółka Jawna</w:t>
            </w:r>
          </w:p>
          <w:p w:rsidR="00485373" w:rsidRPr="00AB7918" w:rsidRDefault="00485373" w:rsidP="0048537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Żabia 15 </w:t>
            </w:r>
          </w:p>
          <w:p w:rsidR="0032476D" w:rsidRPr="00AB7918" w:rsidRDefault="00485373" w:rsidP="0048537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97-300 Piotrków Tryb</w:t>
            </w:r>
            <w:r>
              <w:rPr>
                <w:rFonts w:ascii="Arial" w:hAnsi="Arial" w:cs="Arial"/>
                <w:sz w:val="24"/>
                <w:szCs w:val="24"/>
              </w:rPr>
              <w:t>unalski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162 312.84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8586B" w:rsidRPr="00CF7835" w:rsidRDefault="0008586B" w:rsidP="0008586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08586B" w:rsidRPr="00CF7835" w:rsidRDefault="0008586B" w:rsidP="0008586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lastRenderedPageBreak/>
              <w:t>3-go Maja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64/66N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8586B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93-408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Łódź</w:t>
            </w:r>
          </w:p>
          <w:p w:rsidR="0008586B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Lider Konsorcjum firm:</w:t>
            </w:r>
          </w:p>
          <w:p w:rsidR="0008586B" w:rsidRPr="00CF7835" w:rsidRDefault="0008586B" w:rsidP="0008586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32476D" w:rsidRPr="00AB7918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MM Service Security Sp. z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lastRenderedPageBreak/>
              <w:t>278 616.00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8586B" w:rsidRPr="00CF7835" w:rsidRDefault="0008586B" w:rsidP="0008586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08586B" w:rsidRPr="00CF7835" w:rsidRDefault="0008586B" w:rsidP="0008586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3-go Maja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64/66N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8586B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93-408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Łódź</w:t>
            </w:r>
          </w:p>
          <w:p w:rsidR="0008586B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Lider Konsorcjum firm:</w:t>
            </w:r>
          </w:p>
          <w:p w:rsidR="0008586B" w:rsidRPr="00CF7835" w:rsidRDefault="0008586B" w:rsidP="0008586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32476D" w:rsidRPr="00AB7918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MM Service Security Sp. z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278 592.00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2476D" w:rsidRPr="00AB7918" w:rsidRDefault="0032476D" w:rsidP="00AB791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ERA Spółka z ograniczoną odpowiedzialnością</w:t>
            </w:r>
          </w:p>
          <w:p w:rsidR="0032476D" w:rsidRPr="00AB7918" w:rsidRDefault="0032476D" w:rsidP="00AB7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Katowicka 16 B </w:t>
            </w:r>
          </w:p>
          <w:p w:rsidR="0032476D" w:rsidRDefault="0032476D" w:rsidP="00AB79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41-500 Chorzów</w:t>
            </w:r>
          </w:p>
          <w:p w:rsidR="0008586B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Lider Konsorcjum firm:</w:t>
            </w:r>
          </w:p>
          <w:p w:rsidR="0008586B" w:rsidRDefault="0008586B" w:rsidP="00AB79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ERA Sp. z o.o.</w:t>
            </w:r>
          </w:p>
          <w:p w:rsidR="0008586B" w:rsidRDefault="0008586B" w:rsidP="00AB79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NOVIA Sp. z o.o.</w:t>
            </w:r>
          </w:p>
          <w:p w:rsidR="0008586B" w:rsidRPr="00AB7918" w:rsidRDefault="0008586B" w:rsidP="00AB79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KOMES Ochrona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353 059.20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8586B" w:rsidRPr="00AB7918" w:rsidRDefault="0008586B" w:rsidP="0008586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ERA Spółka z ograniczoną odpowiedzialnością</w:t>
            </w:r>
          </w:p>
          <w:p w:rsidR="0008586B" w:rsidRPr="00AB7918" w:rsidRDefault="0008586B" w:rsidP="0008586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Katowicka 16 B </w:t>
            </w:r>
          </w:p>
          <w:p w:rsidR="0008586B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41-500 Chorzów</w:t>
            </w:r>
          </w:p>
          <w:p w:rsidR="0008586B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Lider Konsorcjum firm:</w:t>
            </w:r>
          </w:p>
          <w:p w:rsidR="0008586B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ERA Sp. z o.o.</w:t>
            </w:r>
          </w:p>
          <w:p w:rsidR="0008586B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NOVIA Sp. z o.o.</w:t>
            </w:r>
          </w:p>
          <w:p w:rsidR="0032476D" w:rsidRPr="00AB7918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KOMES Ochrona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lastRenderedPageBreak/>
              <w:t>353 059.20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8586B" w:rsidRPr="00AB7918" w:rsidRDefault="0008586B" w:rsidP="0008586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ERA Spółka z ograniczoną odpowiedzialnością</w:t>
            </w:r>
          </w:p>
          <w:p w:rsidR="0008586B" w:rsidRPr="00AB7918" w:rsidRDefault="0008586B" w:rsidP="0008586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Katowicka 16 B </w:t>
            </w:r>
          </w:p>
          <w:p w:rsidR="0008586B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41-500 Chorzów</w:t>
            </w:r>
          </w:p>
          <w:p w:rsidR="0008586B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Lider Konsorcjum firm:</w:t>
            </w:r>
          </w:p>
          <w:p w:rsidR="0008586B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ERA Sp. z o.o.</w:t>
            </w:r>
          </w:p>
          <w:p w:rsidR="0008586B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NOVIA Sp. z o.o.</w:t>
            </w:r>
          </w:p>
          <w:p w:rsidR="0032476D" w:rsidRPr="00AB7918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KOMES Ochrona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521 913.60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2476D" w:rsidRPr="00AB7918" w:rsidRDefault="0032476D" w:rsidP="00AB791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P&amp;T GROUP Spółka z ograniczoną odpowiedzialnością</w:t>
            </w:r>
          </w:p>
          <w:p w:rsidR="0032476D" w:rsidRPr="00AB7918" w:rsidRDefault="0032476D" w:rsidP="00AB7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KRAKOWSKA 45 </w:t>
            </w:r>
          </w:p>
          <w:p w:rsidR="0032476D" w:rsidRPr="00AB7918" w:rsidRDefault="0032476D" w:rsidP="00AB79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42-204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235 422.00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2476D" w:rsidRPr="00AB7918" w:rsidRDefault="0032476D" w:rsidP="00AB791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P&amp;T GROUP Spółka z ograniczoną odpowiedzialnością</w:t>
            </w:r>
          </w:p>
          <w:p w:rsidR="0032476D" w:rsidRPr="00AB7918" w:rsidRDefault="0032476D" w:rsidP="00AB7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KRAKOWSKA 45 </w:t>
            </w:r>
          </w:p>
          <w:p w:rsidR="0032476D" w:rsidRPr="00AB7918" w:rsidRDefault="0032476D" w:rsidP="00AB79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86B">
              <w:rPr>
                <w:rFonts w:ascii="Arial" w:hAnsi="Arial" w:cs="Arial"/>
                <w:sz w:val="24"/>
                <w:szCs w:val="24"/>
              </w:rPr>
              <w:t>42-204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250 920.00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2476D" w:rsidRPr="00AB7918" w:rsidRDefault="0032476D" w:rsidP="00AB791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P&amp;T GROUP Spółka z ograniczoną odpowiedzialnością</w:t>
            </w:r>
          </w:p>
          <w:p w:rsidR="0032476D" w:rsidRPr="00AB7918" w:rsidRDefault="0032476D" w:rsidP="00AB7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KRAKOWSKA 45 </w:t>
            </w:r>
          </w:p>
          <w:p w:rsidR="0032476D" w:rsidRPr="00AB7918" w:rsidRDefault="0032476D" w:rsidP="00AB79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42-204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346 210.56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8586B" w:rsidRPr="00AB7918" w:rsidRDefault="0008586B" w:rsidP="0008586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Neptun Secu</w:t>
            </w: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Pr="00AB7918">
              <w:rPr>
                <w:rFonts w:ascii="Arial" w:hAnsi="Arial" w:cs="Arial"/>
                <w:sz w:val="24"/>
                <w:szCs w:val="24"/>
              </w:rPr>
              <w:t>ity spółka z ograniczoną odpowiedzialnością</w:t>
            </w:r>
          </w:p>
          <w:p w:rsidR="0008586B" w:rsidRPr="00AB7918" w:rsidRDefault="0008586B" w:rsidP="0008586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Grunwaldzka 309</w:t>
            </w:r>
            <w:r w:rsidRPr="00AB79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2476D" w:rsidRPr="00AB7918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80-309</w:t>
            </w:r>
            <w:r w:rsidRPr="00AB7918">
              <w:rPr>
                <w:rFonts w:ascii="Arial" w:hAnsi="Arial" w:cs="Arial"/>
                <w:sz w:val="24"/>
                <w:szCs w:val="24"/>
              </w:rPr>
              <w:t xml:space="preserve">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lastRenderedPageBreak/>
              <w:t>295 229.52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2476D" w:rsidRPr="00AB7918" w:rsidRDefault="0032476D" w:rsidP="00AB791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Neptun Secu</w:t>
            </w:r>
            <w:r w:rsidR="0008586B">
              <w:rPr>
                <w:rFonts w:ascii="Arial" w:hAnsi="Arial" w:cs="Arial"/>
                <w:sz w:val="24"/>
                <w:szCs w:val="24"/>
              </w:rPr>
              <w:t>r</w:t>
            </w:r>
            <w:r w:rsidRPr="00AB7918">
              <w:rPr>
                <w:rFonts w:ascii="Arial" w:hAnsi="Arial" w:cs="Arial"/>
                <w:sz w:val="24"/>
                <w:szCs w:val="24"/>
              </w:rPr>
              <w:t>ity spółka z ograniczoną odpowiedzialnością</w:t>
            </w:r>
          </w:p>
          <w:p w:rsidR="0032476D" w:rsidRPr="00AB7918" w:rsidRDefault="0008586B" w:rsidP="00AB7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Grunwaldzka 309</w:t>
            </w:r>
            <w:r w:rsidR="0032476D" w:rsidRPr="00AB79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2476D" w:rsidRPr="00AB7918" w:rsidRDefault="0008586B" w:rsidP="00AB79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80-309</w:t>
            </w:r>
            <w:r w:rsidR="0032476D" w:rsidRPr="00AB7918">
              <w:rPr>
                <w:rFonts w:ascii="Arial" w:hAnsi="Arial" w:cs="Arial"/>
                <w:sz w:val="24"/>
                <w:szCs w:val="24"/>
              </w:rPr>
              <w:t xml:space="preserve">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295 229.52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8586B" w:rsidRPr="00AB7918" w:rsidRDefault="0008586B" w:rsidP="0008586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Neptun Secu</w:t>
            </w: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Pr="00AB7918">
              <w:rPr>
                <w:rFonts w:ascii="Arial" w:hAnsi="Arial" w:cs="Arial"/>
                <w:sz w:val="24"/>
                <w:szCs w:val="24"/>
              </w:rPr>
              <w:t>ity spółka z ograniczoną odpowiedzialnością</w:t>
            </w:r>
          </w:p>
          <w:p w:rsidR="0008586B" w:rsidRPr="00AB7918" w:rsidRDefault="0008586B" w:rsidP="0008586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Grunwaldzka 309</w:t>
            </w:r>
            <w:r w:rsidRPr="00AB79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2476D" w:rsidRPr="00AB7918" w:rsidRDefault="0008586B" w:rsidP="000858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80-309</w:t>
            </w:r>
            <w:r w:rsidRPr="00AB7918">
              <w:rPr>
                <w:rFonts w:ascii="Arial" w:hAnsi="Arial" w:cs="Arial"/>
                <w:sz w:val="24"/>
                <w:szCs w:val="24"/>
              </w:rPr>
              <w:t xml:space="preserve">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436 811.62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2476D" w:rsidRPr="00AB7918" w:rsidRDefault="0032476D" w:rsidP="00AB791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Lion system </w:t>
            </w:r>
            <w:proofErr w:type="spellStart"/>
            <w:r w:rsidRPr="00AB7918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AB791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B7918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AB791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2476D" w:rsidRPr="00AB7918" w:rsidRDefault="006C06C3" w:rsidP="00AB7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Pytlasińskiego</w:t>
            </w:r>
            <w:proofErr w:type="spellEnd"/>
            <w:r w:rsidR="0032476D" w:rsidRPr="00AB7918">
              <w:rPr>
                <w:rFonts w:ascii="Arial" w:hAnsi="Arial" w:cs="Arial"/>
                <w:sz w:val="24"/>
                <w:szCs w:val="24"/>
              </w:rPr>
              <w:t xml:space="preserve"> 16/13 </w:t>
            </w:r>
            <w:bookmarkStart w:id="1" w:name="_GoBack"/>
            <w:bookmarkEnd w:id="1"/>
          </w:p>
          <w:p w:rsidR="0032476D" w:rsidRPr="00AB7918" w:rsidRDefault="0032476D" w:rsidP="00AB79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00-777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230 000.00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2476D" w:rsidRPr="00AB7918" w:rsidRDefault="0032476D" w:rsidP="00AB791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Lion system </w:t>
            </w:r>
            <w:proofErr w:type="spellStart"/>
            <w:r w:rsidRPr="00AB7918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AB791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B7918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AB791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2476D" w:rsidRPr="00AB7918" w:rsidRDefault="006C06C3" w:rsidP="00AB7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Pytlas</w:t>
            </w:r>
            <w:r w:rsidR="0032476D" w:rsidRPr="00AB7918">
              <w:rPr>
                <w:rFonts w:ascii="Arial" w:hAnsi="Arial" w:cs="Arial"/>
                <w:sz w:val="24"/>
                <w:szCs w:val="24"/>
              </w:rPr>
              <w:t>ińskiego</w:t>
            </w:r>
            <w:proofErr w:type="spellEnd"/>
            <w:r w:rsidR="0032476D" w:rsidRPr="00AB7918">
              <w:rPr>
                <w:rFonts w:ascii="Arial" w:hAnsi="Arial" w:cs="Arial"/>
                <w:sz w:val="24"/>
                <w:szCs w:val="24"/>
              </w:rPr>
              <w:t xml:space="preserve"> 16/13 </w:t>
            </w:r>
          </w:p>
          <w:p w:rsidR="0032476D" w:rsidRPr="00AB7918" w:rsidRDefault="0032476D" w:rsidP="00AB79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00-777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240 000.00 zł</w:t>
            </w:r>
          </w:p>
        </w:tc>
      </w:tr>
      <w:tr w:rsidR="0032476D" w:rsidRPr="00AB7918" w:rsidTr="0013254F"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2476D" w:rsidRPr="00AB7918" w:rsidRDefault="0032476D" w:rsidP="00AB791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 xml:space="preserve">Lion system </w:t>
            </w:r>
            <w:proofErr w:type="spellStart"/>
            <w:r w:rsidRPr="00AB7918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AB791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B7918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AB791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2476D" w:rsidRPr="00AB7918" w:rsidRDefault="006C06C3" w:rsidP="00AB7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Pytlas</w:t>
            </w:r>
            <w:r w:rsidR="0032476D" w:rsidRPr="00AB7918">
              <w:rPr>
                <w:rFonts w:ascii="Arial" w:hAnsi="Arial" w:cs="Arial"/>
                <w:sz w:val="24"/>
                <w:szCs w:val="24"/>
              </w:rPr>
              <w:t>ińskiego</w:t>
            </w:r>
            <w:proofErr w:type="spellEnd"/>
            <w:r w:rsidR="0032476D" w:rsidRPr="00AB7918">
              <w:rPr>
                <w:rFonts w:ascii="Arial" w:hAnsi="Arial" w:cs="Arial"/>
                <w:sz w:val="24"/>
                <w:szCs w:val="24"/>
              </w:rPr>
              <w:t xml:space="preserve"> 16/13 </w:t>
            </w:r>
          </w:p>
          <w:p w:rsidR="0032476D" w:rsidRPr="00AB7918" w:rsidRDefault="0032476D" w:rsidP="00AB79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00-777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76D" w:rsidRPr="00AB7918" w:rsidRDefault="0032476D" w:rsidP="00AB79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18">
              <w:rPr>
                <w:rFonts w:ascii="Arial" w:hAnsi="Arial" w:cs="Arial"/>
                <w:sz w:val="24"/>
                <w:szCs w:val="24"/>
              </w:rPr>
              <w:t>400 456.00 zł</w:t>
            </w:r>
          </w:p>
        </w:tc>
      </w:tr>
      <w:bookmarkEnd w:id="0"/>
    </w:tbl>
    <w:p w:rsidR="00C236D3" w:rsidRPr="00AB7918" w:rsidRDefault="00C236D3" w:rsidP="00AB7918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AB7918" w:rsidSect="00AB7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156" w:rsidRDefault="00BE2156">
      <w:r>
        <w:separator/>
      </w:r>
    </w:p>
  </w:endnote>
  <w:endnote w:type="continuationSeparator" w:id="0">
    <w:p w:rsidR="00BE2156" w:rsidRDefault="00BE2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918" w:rsidRPr="00AB7918" w:rsidRDefault="006C06C3" w:rsidP="00AB791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B7918" w:rsidRPr="00AB7918" w:rsidTr="0013254F">
      <w:tc>
        <w:tcPr>
          <w:tcW w:w="0" w:type="auto"/>
          <w:shd w:val="clear" w:color="auto" w:fill="auto"/>
          <w:vAlign w:val="center"/>
        </w:tcPr>
        <w:p w:rsidR="00AB7918" w:rsidRPr="00AB7918" w:rsidRDefault="00AB7918" w:rsidP="00AB791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B7918" w:rsidRPr="00AB7918" w:rsidRDefault="00AB7918" w:rsidP="00AB791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B791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B7918" w:rsidRPr="00AB7918" w:rsidRDefault="00AB7918" w:rsidP="00AB791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B7918" w:rsidRPr="00AB7918" w:rsidRDefault="00AB7918" w:rsidP="00AB791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B7918" w:rsidRPr="00AB7918" w:rsidRDefault="00AB7918" w:rsidP="00AB7918">
    <w:pPr>
      <w:spacing w:line="276" w:lineRule="auto"/>
      <w:rPr>
        <w:rFonts w:ascii="Roboto" w:hAnsi="Roboto"/>
        <w:b/>
        <w:bCs/>
        <w:sz w:val="24"/>
        <w:szCs w:val="24"/>
      </w:rPr>
    </w:pPr>
    <w:r w:rsidRPr="00AB7918">
      <w:rPr>
        <w:rFonts w:ascii="Roboto" w:hAnsi="Roboto"/>
        <w:b/>
        <w:bCs/>
        <w:sz w:val="24"/>
        <w:szCs w:val="18"/>
      </w:rPr>
      <w:t>Kanclerz Politechniki Częstochowskiej</w:t>
    </w:r>
  </w:p>
  <w:p w:rsidR="00AB7918" w:rsidRPr="00AB7918" w:rsidRDefault="006C06C3" w:rsidP="00AB791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AB7918" w:rsidRPr="00AB7918">
      <w:rPr>
        <w:rFonts w:ascii="Roboto" w:hAnsi="Roboto"/>
        <w:sz w:val="24"/>
        <w:szCs w:val="24"/>
      </w:rPr>
      <w:t>ul. Gen. J.H. Dąbrowskiego 69, 42-201 Częstochowa</w:t>
    </w:r>
  </w:p>
  <w:p w:rsidR="00AB7918" w:rsidRPr="00AB7918" w:rsidRDefault="00AB7918" w:rsidP="00AB7918">
    <w:pPr>
      <w:spacing w:line="276" w:lineRule="auto"/>
      <w:rPr>
        <w:rFonts w:ascii="Arial" w:hAnsi="Arial"/>
        <w:noProof/>
        <w:sz w:val="24"/>
        <w:szCs w:val="24"/>
      </w:rPr>
    </w:pPr>
    <w:r w:rsidRPr="00AB7918">
      <w:rPr>
        <w:rFonts w:ascii="Roboto" w:hAnsi="Roboto"/>
        <w:sz w:val="24"/>
        <w:szCs w:val="24"/>
      </w:rPr>
      <w:t>tel. +48 34 325 02 56, e-mail: kanclerz@pcz.pl</w:t>
    </w:r>
  </w:p>
  <w:p w:rsidR="00AB7918" w:rsidRPr="00AB7918" w:rsidRDefault="00AB7918" w:rsidP="00AB7918">
    <w:pPr>
      <w:rPr>
        <w:rFonts w:ascii="Roboto" w:hAnsi="Roboto"/>
        <w:b/>
        <w:sz w:val="24"/>
        <w:szCs w:val="24"/>
      </w:rPr>
    </w:pPr>
    <w:r w:rsidRPr="00AB7918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C06C3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C06C3">
      <w:rPr>
        <w:rFonts w:ascii="Arial" w:eastAsia="Calibri" w:hAnsi="Arial"/>
        <w:noProof/>
        <w:sz w:val="18"/>
        <w:szCs w:val="18"/>
        <w:lang w:eastAsia="en-US"/>
      </w:rPr>
      <w:t>5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21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156" w:rsidRDefault="00BE2156">
      <w:r>
        <w:separator/>
      </w:r>
    </w:p>
  </w:footnote>
  <w:footnote w:type="continuationSeparator" w:id="0">
    <w:p w:rsidR="00BE2156" w:rsidRDefault="00BE21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76D" w:rsidRDefault="003247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918" w:rsidRPr="00AB7918" w:rsidRDefault="006C06C3" w:rsidP="00AB791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AB7918" w:rsidRPr="00AB7918" w:rsidRDefault="00AB7918" w:rsidP="00AB7918">
    <w:pPr>
      <w:spacing w:after="160" w:line="259" w:lineRule="auto"/>
      <w:rPr>
        <w:rFonts w:ascii="Arial" w:hAnsi="Arial"/>
        <w:sz w:val="22"/>
        <w:szCs w:val="22"/>
      </w:rPr>
    </w:pPr>
  </w:p>
  <w:p w:rsidR="0032476D" w:rsidRDefault="003247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76D" w:rsidRDefault="003247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2156"/>
    <w:rsid w:val="00007727"/>
    <w:rsid w:val="00017720"/>
    <w:rsid w:val="00035488"/>
    <w:rsid w:val="0008586B"/>
    <w:rsid w:val="000C3C4D"/>
    <w:rsid w:val="000D7F25"/>
    <w:rsid w:val="000E00E5"/>
    <w:rsid w:val="00173B20"/>
    <w:rsid w:val="001C69FF"/>
    <w:rsid w:val="0023318D"/>
    <w:rsid w:val="0032476D"/>
    <w:rsid w:val="003D72FD"/>
    <w:rsid w:val="00423179"/>
    <w:rsid w:val="00485373"/>
    <w:rsid w:val="00490DC0"/>
    <w:rsid w:val="00493F8C"/>
    <w:rsid w:val="004C7E9B"/>
    <w:rsid w:val="005614F2"/>
    <w:rsid w:val="00577BC6"/>
    <w:rsid w:val="005A632E"/>
    <w:rsid w:val="0069085C"/>
    <w:rsid w:val="006B27ED"/>
    <w:rsid w:val="006C06C3"/>
    <w:rsid w:val="00843263"/>
    <w:rsid w:val="00861E75"/>
    <w:rsid w:val="00986737"/>
    <w:rsid w:val="009D19BD"/>
    <w:rsid w:val="009F189D"/>
    <w:rsid w:val="00A7004E"/>
    <w:rsid w:val="00A80738"/>
    <w:rsid w:val="00AB7918"/>
    <w:rsid w:val="00BB547B"/>
    <w:rsid w:val="00BE2156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40CE5A2"/>
  <w15:chartTrackingRefBased/>
  <w15:docId w15:val="{4BD6C12E-46C2-4A72-B7B9-D8D4C0E9A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497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2025-06-03T12:30:00Z</dcterms:created>
  <dcterms:modified xsi:type="dcterms:W3CDTF">2025-06-03T12:30:00Z</dcterms:modified>
</cp:coreProperties>
</file>