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C13BE4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C13BE4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C13BE4">
        <w:rPr>
          <w:rFonts w:ascii="Arial" w:hAnsi="Arial" w:cs="Arial"/>
        </w:rPr>
        <w:t>2025-06-03</w:t>
      </w:r>
    </w:p>
    <w:p w:rsidR="00B36EDA" w:rsidRPr="00353FDC" w:rsidRDefault="00C13BE4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C13BE4">
        <w:rPr>
          <w:rFonts w:ascii="Arial" w:hAnsi="Arial" w:cs="Arial"/>
          <w:b/>
          <w:bCs/>
        </w:rPr>
        <w:t>Politechnika Częstochowska</w:t>
      </w:r>
    </w:p>
    <w:p w:rsidR="00B36EDA" w:rsidRPr="00353FDC" w:rsidRDefault="00C13BE4" w:rsidP="00B36EDA">
      <w:pPr>
        <w:spacing w:line="360" w:lineRule="auto"/>
        <w:ind w:right="3969"/>
        <w:rPr>
          <w:rFonts w:ascii="Arial" w:hAnsi="Arial" w:cs="Arial"/>
        </w:rPr>
      </w:pPr>
      <w:r w:rsidRPr="00C13BE4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C13BE4">
        <w:rPr>
          <w:rFonts w:ascii="Arial" w:hAnsi="Arial" w:cs="Arial"/>
        </w:rPr>
        <w:t>69</w:t>
      </w:r>
    </w:p>
    <w:p w:rsidR="00B36EDA" w:rsidRPr="00353FDC" w:rsidRDefault="00C13BE4" w:rsidP="00B36EDA">
      <w:pPr>
        <w:ind w:right="3969"/>
        <w:rPr>
          <w:rFonts w:ascii="Arial" w:hAnsi="Arial" w:cs="Arial"/>
        </w:rPr>
      </w:pPr>
      <w:r w:rsidRPr="00C13BE4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C13BE4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C13BE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3BE4">
              <w:rPr>
                <w:rFonts w:ascii="Arial" w:hAnsi="Arial" w:cs="Arial"/>
                <w:bCs/>
              </w:rPr>
              <w:t>Dostawa urządzenia wielofunkcyjnego oraz wysoce wydajnej jednostki obliczeniowej dla jednostek organizacyjnych Politechniki Częstochowskiej</w:t>
            </w:r>
          </w:p>
        </w:tc>
      </w:tr>
      <w:tr w:rsidR="00C13BE4" w:rsidRPr="00353FDC" w:rsidTr="0048551A">
        <w:tc>
          <w:tcPr>
            <w:tcW w:w="2269" w:type="dxa"/>
            <w:shd w:val="clear" w:color="auto" w:fill="auto"/>
          </w:tcPr>
          <w:p w:rsidR="00C13BE4" w:rsidRPr="00353FDC" w:rsidRDefault="00C13BE4" w:rsidP="004855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C13BE4" w:rsidRPr="00353FDC" w:rsidRDefault="00C13BE4" w:rsidP="004855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3BE4">
              <w:rPr>
                <w:rFonts w:ascii="Arial" w:hAnsi="Arial" w:cs="Arial"/>
                <w:bCs/>
              </w:rPr>
              <w:t>RK-NZ.261.14.2025.MM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C13BE4" w:rsidRPr="00C13BE4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C13BE4" w:rsidRPr="00C13BE4">
        <w:rPr>
          <w:rFonts w:ascii="Arial" w:hAnsi="Arial" w:cs="Arial"/>
        </w:rPr>
        <w:t>(</w:t>
      </w:r>
      <w:proofErr w:type="spellStart"/>
      <w:r w:rsidR="00C13BE4" w:rsidRPr="00C13BE4">
        <w:rPr>
          <w:rFonts w:ascii="Arial" w:hAnsi="Arial" w:cs="Arial"/>
        </w:rPr>
        <w:t>t.j</w:t>
      </w:r>
      <w:proofErr w:type="spellEnd"/>
      <w:r w:rsidR="00C13BE4" w:rsidRPr="00C13BE4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13BE4" w:rsidTr="00C13BE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E4" w:rsidRPr="00F245C5" w:rsidRDefault="00C13BE4" w:rsidP="004855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13BE4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13BE4">
              <w:rPr>
                <w:rFonts w:ascii="Arial" w:hAnsi="Arial" w:cs="Arial"/>
              </w:rPr>
              <w:t>Dostawa urządzenia wielofunkcyjnego - mini drukarki dla Katedry Sztucznej Inteligencji</w:t>
            </w:r>
          </w:p>
          <w:p w:rsidR="00C13BE4" w:rsidRPr="00F245C5" w:rsidRDefault="00C13BE4" w:rsidP="004855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13BE4">
              <w:rPr>
                <w:rFonts w:ascii="Arial" w:hAnsi="Arial" w:cs="Arial"/>
                <w:b/>
              </w:rPr>
              <w:t>BIS S.C. KAROL KOWALSKI, ŁUKASZ KOWALSKI</w:t>
            </w:r>
          </w:p>
          <w:p w:rsidR="00C13BE4" w:rsidRPr="00F245C5" w:rsidRDefault="00EE40CE" w:rsidP="004855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="00C13BE4" w:rsidRPr="00C13BE4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="00C13BE4" w:rsidRPr="00F245C5">
              <w:rPr>
                <w:rFonts w:ascii="Arial" w:hAnsi="Arial" w:cs="Arial"/>
                <w:bCs/>
              </w:rPr>
              <w:t xml:space="preserve"> </w:t>
            </w:r>
          </w:p>
          <w:p w:rsidR="00C13BE4" w:rsidRPr="00F245C5" w:rsidRDefault="00C13BE4" w:rsidP="004855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13BE4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13BE4">
              <w:rPr>
                <w:rFonts w:ascii="Arial" w:hAnsi="Arial" w:cs="Arial"/>
                <w:bCs/>
              </w:rPr>
              <w:t>C</w:t>
            </w:r>
            <w:r w:rsidR="00EE40CE">
              <w:rPr>
                <w:rFonts w:ascii="Arial" w:hAnsi="Arial" w:cs="Arial"/>
                <w:bCs/>
              </w:rPr>
              <w:t>zęstochowa</w:t>
            </w:r>
          </w:p>
          <w:p w:rsidR="00C13BE4" w:rsidRPr="00F245C5" w:rsidRDefault="00C13BE4" w:rsidP="004855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13BE4">
              <w:rPr>
                <w:rFonts w:ascii="Arial" w:hAnsi="Arial" w:cs="Arial"/>
                <w:b/>
              </w:rPr>
              <w:t>1 328.40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C13BE4" w:rsidRPr="00F245C5" w:rsidRDefault="00C13BE4" w:rsidP="004855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C13BE4" w:rsidRPr="00F245C5" w:rsidRDefault="00C13BE4" w:rsidP="004855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13BE4">
              <w:rPr>
                <w:rFonts w:ascii="Arial" w:hAnsi="Arial" w:cs="Arial"/>
              </w:rPr>
              <w:t>Wybrana oferta jest jedyną ofertą złożoną w przedmiotowym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C13BE4" w:rsidTr="00C13BE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E4" w:rsidRPr="00F245C5" w:rsidRDefault="00C13BE4" w:rsidP="0048551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13BE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13BE4">
              <w:rPr>
                <w:rFonts w:ascii="Arial" w:hAnsi="Arial" w:cs="Arial"/>
              </w:rPr>
              <w:t>Dostawa wysoce wydajnej jednostki obliczeniowej dla Wydziału Elektrycznego</w:t>
            </w:r>
          </w:p>
          <w:p w:rsidR="00C13BE4" w:rsidRPr="00F245C5" w:rsidRDefault="00C13BE4" w:rsidP="004855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13BE4">
              <w:rPr>
                <w:rFonts w:ascii="Arial" w:hAnsi="Arial" w:cs="Arial"/>
                <w:b/>
              </w:rPr>
              <w:t>PIXEL Centrum Komputerowe Tomasz Dziedzic</w:t>
            </w:r>
          </w:p>
          <w:p w:rsidR="00C13BE4" w:rsidRPr="00F245C5" w:rsidRDefault="00C13BE4" w:rsidP="004855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3BE4">
              <w:rPr>
                <w:rFonts w:ascii="Arial" w:hAnsi="Arial" w:cs="Arial"/>
                <w:bCs/>
              </w:rPr>
              <w:t>Wolica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13BE4">
              <w:rPr>
                <w:rFonts w:ascii="Arial" w:hAnsi="Arial" w:cs="Arial"/>
                <w:bCs/>
              </w:rPr>
              <w:t>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C13BE4" w:rsidRPr="00F245C5" w:rsidRDefault="00C13BE4" w:rsidP="004855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13BE4">
              <w:rPr>
                <w:rFonts w:ascii="Arial" w:hAnsi="Arial" w:cs="Arial"/>
                <w:bCs/>
              </w:rPr>
              <w:t>28-232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13BE4">
              <w:rPr>
                <w:rFonts w:ascii="Arial" w:hAnsi="Arial" w:cs="Arial"/>
                <w:bCs/>
              </w:rPr>
              <w:t>Łubnice</w:t>
            </w:r>
          </w:p>
          <w:p w:rsidR="00C13BE4" w:rsidRPr="00F245C5" w:rsidRDefault="00C13BE4" w:rsidP="004855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13BE4">
              <w:rPr>
                <w:rFonts w:ascii="Arial" w:hAnsi="Arial" w:cs="Arial"/>
                <w:b/>
              </w:rPr>
              <w:t>23 978.85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C13BE4" w:rsidRPr="00F245C5" w:rsidRDefault="00C13BE4" w:rsidP="0048551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C13BE4" w:rsidRPr="00F245C5" w:rsidRDefault="00C13BE4" w:rsidP="0048551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13BE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EE40CE" w:rsidRDefault="00EE40CE" w:rsidP="00EE40CE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EE40CE" w:rsidRDefault="00EE40CE" w:rsidP="00EE40CE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EE40CE" w:rsidRDefault="00EE40CE" w:rsidP="00EE40CE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EE40CE" w:rsidRDefault="00B36EDA" w:rsidP="00EE40CE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EE40CE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EE40CE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111"/>
        <w:gridCol w:w="2126"/>
        <w:gridCol w:w="1134"/>
      </w:tblGrid>
      <w:tr w:rsidR="00B36EDA" w:rsidRPr="00EE40CE" w:rsidTr="00EE40C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E40CE" w:rsidRDefault="00B36EDA" w:rsidP="00EE40C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EE40CE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E40CE" w:rsidRDefault="00B36EDA" w:rsidP="00EE40C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EE40CE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E40CE" w:rsidRDefault="00B36EDA" w:rsidP="00EE40C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EE40CE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E40CE" w:rsidRDefault="00B36EDA" w:rsidP="00EE40C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EE40CE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13BE4" w:rsidRPr="00EE40CE" w:rsidTr="00EE40C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BE4" w:rsidRPr="00EE40CE" w:rsidRDefault="00C13BE4" w:rsidP="00EE40C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1</w:t>
            </w:r>
            <w:r w:rsidRPr="00EE40CE">
              <w:rPr>
                <w:rFonts w:ascii="Arial" w:hAnsi="Arial" w:cs="Arial"/>
              </w:rPr>
              <w:t xml:space="preserve"> - </w:t>
            </w:r>
            <w:r w:rsidRPr="00EE40CE">
              <w:rPr>
                <w:rFonts w:ascii="Arial" w:hAnsi="Arial" w:cs="Arial"/>
              </w:rPr>
              <w:t>Dostawa urządzenia wielofunkcyjnego - mini drukarki dla Katedry Sztucznej Inteligencji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E4" w:rsidRPr="00EE40CE" w:rsidRDefault="00C13BE4" w:rsidP="00EE40C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E40C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C13BE4" w:rsidRPr="00EE40CE" w:rsidRDefault="00EE40CE" w:rsidP="00EE40C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Niepodległości</w:t>
            </w:r>
            <w:r w:rsidR="00C13BE4" w:rsidRPr="00EE40CE">
              <w:rPr>
                <w:rFonts w:ascii="Arial" w:hAnsi="Arial" w:cs="Arial"/>
              </w:rPr>
              <w:t xml:space="preserve"> </w:t>
            </w:r>
            <w:r w:rsidR="00C13BE4" w:rsidRPr="00EE40CE">
              <w:rPr>
                <w:rFonts w:ascii="Arial" w:hAnsi="Arial" w:cs="Arial"/>
              </w:rPr>
              <w:t>41</w:t>
            </w:r>
          </w:p>
          <w:p w:rsidR="00C13BE4" w:rsidRPr="00EE40CE" w:rsidRDefault="00C13BE4" w:rsidP="00EE40C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42-216</w:t>
            </w:r>
            <w:r w:rsidRPr="00EE40CE">
              <w:rPr>
                <w:rFonts w:ascii="Arial" w:hAnsi="Arial" w:cs="Arial"/>
              </w:rPr>
              <w:t xml:space="preserve"> </w:t>
            </w:r>
            <w:r w:rsidRPr="00EE40CE">
              <w:rPr>
                <w:rFonts w:ascii="Arial" w:hAnsi="Arial" w:cs="Arial"/>
              </w:rPr>
              <w:t>C</w:t>
            </w:r>
            <w:r w:rsidR="00EE40CE">
              <w:rPr>
                <w:rFonts w:ascii="Arial" w:hAnsi="Arial" w:cs="Arial"/>
              </w:rPr>
              <w:t>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E4" w:rsidRPr="00EE40CE" w:rsidRDefault="00C13BE4" w:rsidP="00EE40C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BE4" w:rsidRPr="00EE40CE" w:rsidRDefault="00C13BE4" w:rsidP="00EE40C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 xml:space="preserve">  100,00</w:t>
            </w:r>
          </w:p>
        </w:tc>
      </w:tr>
      <w:tr w:rsidR="00C13BE4" w:rsidRPr="00EE40CE" w:rsidTr="00EE40C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BE4" w:rsidRPr="00EE40CE" w:rsidRDefault="00C13BE4" w:rsidP="00EE40C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2</w:t>
            </w:r>
            <w:r w:rsidRPr="00EE40CE">
              <w:rPr>
                <w:rFonts w:ascii="Arial" w:hAnsi="Arial" w:cs="Arial"/>
              </w:rPr>
              <w:t xml:space="preserve"> - </w:t>
            </w:r>
            <w:r w:rsidRPr="00EE40CE">
              <w:rPr>
                <w:rFonts w:ascii="Arial" w:hAnsi="Arial" w:cs="Arial"/>
              </w:rPr>
              <w:t>Dostawa wysoce wydajnej jednostki obliczeniowej dla Wydziału Elektrycznego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E4" w:rsidRPr="00EE40CE" w:rsidRDefault="00C13BE4" w:rsidP="00EE40C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E40CE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C13BE4" w:rsidRPr="00EE40CE" w:rsidRDefault="00C13BE4" w:rsidP="00EE40CE">
            <w:pPr>
              <w:spacing w:line="360" w:lineRule="auto"/>
              <w:rPr>
                <w:rFonts w:ascii="Arial" w:hAnsi="Arial" w:cs="Arial"/>
              </w:rPr>
            </w:pPr>
            <w:r w:rsidRPr="00EE40CE">
              <w:rPr>
                <w:rFonts w:ascii="Arial" w:hAnsi="Arial" w:cs="Arial"/>
              </w:rPr>
              <w:t>Wolica</w:t>
            </w:r>
            <w:r w:rsidRPr="00EE40CE">
              <w:rPr>
                <w:rFonts w:ascii="Arial" w:hAnsi="Arial" w:cs="Arial"/>
              </w:rPr>
              <w:t xml:space="preserve"> </w:t>
            </w:r>
            <w:r w:rsidRPr="00EE40CE">
              <w:rPr>
                <w:rFonts w:ascii="Arial" w:hAnsi="Arial" w:cs="Arial"/>
              </w:rPr>
              <w:t>60</w:t>
            </w:r>
          </w:p>
          <w:p w:rsidR="00C13BE4" w:rsidRPr="00EE40CE" w:rsidRDefault="00C13BE4" w:rsidP="00EE40C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28-232</w:t>
            </w:r>
            <w:r w:rsidRPr="00EE40CE">
              <w:rPr>
                <w:rFonts w:ascii="Arial" w:hAnsi="Arial" w:cs="Arial"/>
              </w:rPr>
              <w:t xml:space="preserve"> </w:t>
            </w:r>
            <w:r w:rsidRPr="00EE40CE">
              <w:rPr>
                <w:rFonts w:ascii="Arial" w:hAnsi="Arial" w:cs="Arial"/>
              </w:rPr>
              <w:t>Łubnice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E4" w:rsidRPr="00EE40CE" w:rsidRDefault="00C13BE4" w:rsidP="00EE40C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BE4" w:rsidRPr="00EE40CE" w:rsidRDefault="00C13BE4" w:rsidP="00EE40C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 xml:space="preserve">  100,00</w:t>
            </w:r>
          </w:p>
        </w:tc>
      </w:tr>
      <w:tr w:rsidR="00C13BE4" w:rsidRPr="00EE40CE" w:rsidTr="00EE40C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BE4" w:rsidRPr="00EE40CE" w:rsidRDefault="00C13BE4" w:rsidP="00EE40C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2</w:t>
            </w:r>
            <w:r w:rsidRPr="00EE40CE">
              <w:rPr>
                <w:rFonts w:ascii="Arial" w:hAnsi="Arial" w:cs="Arial"/>
              </w:rPr>
              <w:t xml:space="preserve"> - </w:t>
            </w:r>
            <w:r w:rsidRPr="00EE40CE">
              <w:rPr>
                <w:rFonts w:ascii="Arial" w:hAnsi="Arial" w:cs="Arial"/>
              </w:rPr>
              <w:t>Dostawa wysoce wydajnej jednostki obliczeniowej dla Wydziału Elektrycznego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E4" w:rsidRPr="00EE40CE" w:rsidRDefault="00C13BE4" w:rsidP="00EE40C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E40C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C13BE4" w:rsidRPr="00EE40CE" w:rsidRDefault="00EE40CE" w:rsidP="00EE40C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Niepodległości</w:t>
            </w:r>
            <w:r w:rsidR="00C13BE4" w:rsidRPr="00EE40CE">
              <w:rPr>
                <w:rFonts w:ascii="Arial" w:hAnsi="Arial" w:cs="Arial"/>
              </w:rPr>
              <w:t xml:space="preserve"> </w:t>
            </w:r>
            <w:r w:rsidR="00C13BE4" w:rsidRPr="00EE40CE">
              <w:rPr>
                <w:rFonts w:ascii="Arial" w:hAnsi="Arial" w:cs="Arial"/>
              </w:rPr>
              <w:t>41</w:t>
            </w:r>
          </w:p>
          <w:p w:rsidR="00C13BE4" w:rsidRPr="00EE40CE" w:rsidRDefault="00C13BE4" w:rsidP="00EE40C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42-216</w:t>
            </w:r>
            <w:r w:rsidRPr="00EE40CE">
              <w:rPr>
                <w:rFonts w:ascii="Arial" w:hAnsi="Arial" w:cs="Arial"/>
              </w:rPr>
              <w:t xml:space="preserve"> </w:t>
            </w:r>
            <w:r w:rsidR="00EE40CE" w:rsidRPr="00EE40CE">
              <w:rPr>
                <w:rFonts w:ascii="Arial" w:hAnsi="Arial" w:cs="Arial"/>
              </w:rPr>
              <w:t>C</w:t>
            </w:r>
            <w:r w:rsidR="00EE40CE">
              <w:rPr>
                <w:rFonts w:ascii="Arial" w:hAnsi="Arial" w:cs="Arial"/>
              </w:rPr>
              <w:t>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BE4" w:rsidRPr="00EE40CE" w:rsidRDefault="00C13BE4" w:rsidP="00EE40C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1 - Cena - 91.70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BE4" w:rsidRPr="00EE40CE" w:rsidRDefault="00C13BE4" w:rsidP="00EE40C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 xml:space="preserve">  91,70</w:t>
            </w:r>
          </w:p>
        </w:tc>
      </w:tr>
      <w:tr w:rsidR="00EE40CE" w:rsidRPr="00EE40CE" w:rsidTr="00EE40C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0CE" w:rsidRPr="00EE40CE" w:rsidRDefault="00EE40CE" w:rsidP="0048551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2 - Dostawa wysoce wydajnej jednostki obliczeniowej dla Wydziału Elektrycznego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CE" w:rsidRPr="00EE40CE" w:rsidRDefault="00EE40CE" w:rsidP="0048551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E40CE">
              <w:rPr>
                <w:rFonts w:ascii="Arial" w:hAnsi="Arial" w:cs="Arial"/>
                <w:b/>
                <w:bCs/>
              </w:rPr>
              <w:t>CEZAR Cezary Machnio i Piotr Gębka Sp. z o.o.</w:t>
            </w:r>
          </w:p>
          <w:p w:rsidR="00EE40CE" w:rsidRPr="00EE40CE" w:rsidRDefault="00EE40CE" w:rsidP="0048551A">
            <w:pPr>
              <w:spacing w:line="360" w:lineRule="auto"/>
              <w:rPr>
                <w:rFonts w:ascii="Arial" w:hAnsi="Arial" w:cs="Arial"/>
              </w:rPr>
            </w:pPr>
            <w:r w:rsidRPr="00EE40CE">
              <w:rPr>
                <w:rFonts w:ascii="Arial" w:hAnsi="Arial" w:cs="Arial"/>
              </w:rPr>
              <w:t>ul. Wolność 8 lok. 4</w:t>
            </w:r>
          </w:p>
          <w:p w:rsidR="00EE40CE" w:rsidRPr="00EE40CE" w:rsidRDefault="00EE40CE" w:rsidP="0048551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26-600 Radom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CE" w:rsidRPr="00EE40CE" w:rsidRDefault="00EE40CE" w:rsidP="0048551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>1 - Cena - 82.99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0CE" w:rsidRPr="00EE40CE" w:rsidRDefault="00EE40CE" w:rsidP="0048551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E40CE">
              <w:rPr>
                <w:rFonts w:ascii="Arial" w:hAnsi="Arial" w:cs="Arial"/>
              </w:rPr>
              <w:t xml:space="preserve">  82,99</w:t>
            </w:r>
          </w:p>
        </w:tc>
      </w:tr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  <w:bookmarkStart w:id="1" w:name="_GoBack"/>
      <w:bookmarkEnd w:id="0"/>
      <w:bookmarkEnd w:id="1"/>
    </w:p>
    <w:sectPr w:rsidR="008642B3" w:rsidRPr="00B36EDA" w:rsidSect="00EE40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39A" w:rsidRDefault="0053339A">
      <w:r>
        <w:separator/>
      </w:r>
    </w:p>
  </w:endnote>
  <w:endnote w:type="continuationSeparator" w:id="0">
    <w:p w:rsidR="0053339A" w:rsidRDefault="00533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0CE" w:rsidRDefault="00EE40CE" w:rsidP="00EE40C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E40CE" w:rsidTr="0048551A">
      <w:tc>
        <w:tcPr>
          <w:tcW w:w="0" w:type="auto"/>
          <w:shd w:val="clear" w:color="auto" w:fill="auto"/>
          <w:vAlign w:val="center"/>
        </w:tcPr>
        <w:p w:rsidR="00EE40CE" w:rsidRPr="00B44D15" w:rsidRDefault="00EE40CE" w:rsidP="00EE40C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E40CE" w:rsidRPr="00B7388A" w:rsidRDefault="00EE40CE" w:rsidP="00EE40C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E40CE" w:rsidRPr="00AB1BF2" w:rsidRDefault="00EE40CE" w:rsidP="00EE40C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E40CE" w:rsidRPr="0099535B" w:rsidRDefault="00EE40CE" w:rsidP="00EE40CE">
          <w:pPr>
            <w:pStyle w:val="Bezodstpw"/>
            <w:jc w:val="center"/>
            <w:rPr>
              <w:noProof/>
            </w:rPr>
          </w:pPr>
        </w:p>
      </w:tc>
    </w:tr>
  </w:tbl>
  <w:p w:rsidR="00EE40CE" w:rsidRPr="008F758E" w:rsidRDefault="00EE40CE" w:rsidP="00EE40C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E40CE" w:rsidRPr="008F758E" w:rsidRDefault="00EE40CE" w:rsidP="00EE40C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E40CE" w:rsidRPr="00D57C24" w:rsidRDefault="00EE40CE" w:rsidP="00EE40C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E40CE" w:rsidRPr="00B7388A" w:rsidRDefault="00EE40CE" w:rsidP="00EE40C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39A" w:rsidRDefault="0053339A">
      <w:r>
        <w:separator/>
      </w:r>
    </w:p>
  </w:footnote>
  <w:footnote w:type="continuationSeparator" w:id="0">
    <w:p w:rsidR="0053339A" w:rsidRDefault="00533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0CE" w:rsidRPr="0062295F" w:rsidRDefault="00EE40CE" w:rsidP="00EE40C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39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339A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13BE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E40C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42843E9"/>
  <w15:chartTrackingRefBased/>
  <w15:docId w15:val="{F18A7C95-B996-4D26-8DA2-97255F67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EE40C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2025-06-03T12:23:00Z</cp:lastPrinted>
  <dcterms:created xsi:type="dcterms:W3CDTF">2025-06-03T12:23:00Z</dcterms:created>
  <dcterms:modified xsi:type="dcterms:W3CDTF">2025-06-03T12:23:00Z</dcterms:modified>
</cp:coreProperties>
</file>