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5341C5" w:rsidRDefault="00D62E6E" w:rsidP="005341C5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341C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5A1F0F" w:rsidRPr="005341C5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5341C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5341C5" w:rsidTr="00D62E6E">
        <w:tc>
          <w:tcPr>
            <w:tcW w:w="2800" w:type="dxa"/>
            <w:shd w:val="clear" w:color="auto" w:fill="auto"/>
          </w:tcPr>
          <w:p w:rsidR="00D62E6E" w:rsidRPr="005341C5" w:rsidRDefault="00D62E6E" w:rsidP="005341C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341C5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5341C5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5341C5" w:rsidRDefault="00D62E6E" w:rsidP="005341C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5341C5" w:rsidRDefault="00D62E6E" w:rsidP="005341C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341C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341C5" w:rsidRDefault="00D62E6E" w:rsidP="005341C5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41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5341C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5341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5341C5" w:rsidTr="00D62E6E">
        <w:tc>
          <w:tcPr>
            <w:tcW w:w="2800" w:type="dxa"/>
            <w:shd w:val="clear" w:color="auto" w:fill="auto"/>
          </w:tcPr>
          <w:p w:rsidR="00D62E6E" w:rsidRPr="005341C5" w:rsidRDefault="00D62E6E" w:rsidP="005341C5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341C5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5341C5" w:rsidRDefault="00D62E6E" w:rsidP="005341C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5341C5" w:rsidRDefault="00D62E6E" w:rsidP="005341C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341C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341C5" w:rsidRDefault="00D62E6E" w:rsidP="005341C5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5341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5341C5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5341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5341C5" w:rsidRDefault="00BC121E" w:rsidP="005341C5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A1F0F" w:rsidRPr="005341C5" w:rsidTr="000E5AA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A1F0F" w:rsidRPr="005341C5" w:rsidRDefault="005A1F0F" w:rsidP="005341C5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341C5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5A1F0F" w:rsidRPr="005341C5" w:rsidRDefault="005A1F0F" w:rsidP="005341C5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41C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5341C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5341C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5A1F0F" w:rsidRPr="005341C5" w:rsidRDefault="005A1F0F" w:rsidP="005341C5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41C5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5A1F0F" w:rsidRPr="005341C5" w:rsidRDefault="005A1F0F" w:rsidP="005341C5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5341C5" w:rsidRDefault="005A1F0F" w:rsidP="005341C5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341C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5341C5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5341C5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5341C5" w:rsidTr="00D62E6E">
        <w:tc>
          <w:tcPr>
            <w:tcW w:w="2269" w:type="dxa"/>
            <w:shd w:val="clear" w:color="auto" w:fill="auto"/>
          </w:tcPr>
          <w:p w:rsidR="00D62E6E" w:rsidRPr="005341C5" w:rsidRDefault="00D62E6E" w:rsidP="005341C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41C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5341C5" w:rsidRDefault="005A1F0F" w:rsidP="005341C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341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jednostek organizacyjnych Politechniki Częstochowskiej (2 zadania)</w:t>
            </w:r>
            <w:r w:rsidR="00D62E6E" w:rsidRPr="005341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A1F0F" w:rsidRPr="005341C5" w:rsidTr="000E5AA7">
        <w:tc>
          <w:tcPr>
            <w:tcW w:w="2269" w:type="dxa"/>
            <w:shd w:val="clear" w:color="auto" w:fill="auto"/>
          </w:tcPr>
          <w:p w:rsidR="005A1F0F" w:rsidRPr="005341C5" w:rsidRDefault="005A1F0F" w:rsidP="005341C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41C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A1F0F" w:rsidRPr="005341C5" w:rsidRDefault="005A1F0F" w:rsidP="005341C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341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RK-NZ.261.23.2025.MM</w:t>
            </w:r>
          </w:p>
        </w:tc>
      </w:tr>
    </w:tbl>
    <w:p w:rsidR="00BC121E" w:rsidRPr="005341C5" w:rsidRDefault="005A1F0F" w:rsidP="005341C5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341C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5341C5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5341C5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5341C5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5341C5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5341C5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5341C5" w:rsidRDefault="008E296F" w:rsidP="005341C5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5341C5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5341C5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341C5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5341C5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5341C5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5341C5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5341C5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5341C5" w:rsidRDefault="00BC121E" w:rsidP="005341C5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341C5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5341C5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341C5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5341C5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5341C5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5341C5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5341C5" w:rsidRDefault="00BF69A4" w:rsidP="005341C5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341C5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341C5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341C5" w:rsidRDefault="00BC121E" w:rsidP="005341C5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41C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341C5" w:rsidRDefault="00BC121E" w:rsidP="005341C5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41C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341C5" w:rsidRDefault="00BC121E" w:rsidP="005341C5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41C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341C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341C5" w:rsidRDefault="00BC121E" w:rsidP="005341C5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41C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341C5" w:rsidRDefault="00BC121E" w:rsidP="005341C5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341C5" w:rsidRDefault="00BC121E" w:rsidP="005341C5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5341C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341C5" w:rsidRDefault="00BC121E" w:rsidP="005341C5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41C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341C5" w:rsidRDefault="00BC121E" w:rsidP="005341C5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341C5" w:rsidRDefault="00BC121E" w:rsidP="005341C5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5341C5" w:rsidRDefault="00BC121E" w:rsidP="005341C5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5341C5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5341C5" w:rsidRDefault="00BC121E" w:rsidP="005341C5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5341C5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5341C5" w:rsidRDefault="00067B62" w:rsidP="005341C5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5341C5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5341C5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5341C5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5341C5" w:rsidRDefault="00067B62" w:rsidP="005341C5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bookmarkStart w:id="0" w:name="_GoBack"/>
      <w:bookmarkEnd w:id="0"/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341C5" w:rsidTr="00620E37">
        <w:tc>
          <w:tcPr>
            <w:tcW w:w="2660" w:type="dxa"/>
            <w:shd w:val="clear" w:color="auto" w:fill="auto"/>
          </w:tcPr>
          <w:p w:rsidR="00BC121E" w:rsidRPr="005341C5" w:rsidRDefault="00BC121E" w:rsidP="005341C5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5341C5" w:rsidRDefault="00D62E6E" w:rsidP="005341C5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341C5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5341C5" w:rsidRDefault="00844A96" w:rsidP="005341C5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341C5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5341C5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5341C5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5341C5" w:rsidRDefault="00BC121E" w:rsidP="005341C5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5341C5" w:rsidRDefault="00BC121E" w:rsidP="005341C5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341C5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341C5" w:rsidRDefault="00844A96" w:rsidP="005341C5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341C5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5A1F0F" w:rsidRPr="005341C5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5341C5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5341C5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0DF" w:rsidRDefault="004F10DF">
      <w:r>
        <w:separator/>
      </w:r>
    </w:p>
  </w:endnote>
  <w:endnote w:type="continuationSeparator" w:id="0">
    <w:p w:rsidR="004F10DF" w:rsidRDefault="004F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41C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41C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F0F" w:rsidRDefault="005A1F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0DF" w:rsidRDefault="004F10DF">
      <w:r>
        <w:separator/>
      </w:r>
    </w:p>
  </w:footnote>
  <w:footnote w:type="continuationSeparator" w:id="0">
    <w:p w:rsidR="004F10DF" w:rsidRDefault="004F1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F0F" w:rsidRDefault="005A1F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F0F" w:rsidRDefault="005A1F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F0F" w:rsidRDefault="005A1F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10DF"/>
    <w:rsid w:val="0000184A"/>
    <w:rsid w:val="00007C1C"/>
    <w:rsid w:val="00012997"/>
    <w:rsid w:val="0003386A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F10DF"/>
    <w:rsid w:val="00517FF1"/>
    <w:rsid w:val="00533E9F"/>
    <w:rsid w:val="005341C5"/>
    <w:rsid w:val="0056132E"/>
    <w:rsid w:val="00583ED5"/>
    <w:rsid w:val="00597DD0"/>
    <w:rsid w:val="005A1F0F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987F5A1-C570-4399-BAF9-5B4916DA3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341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341C5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DC3B4-2D3D-42DB-BCB5-8BD91BDE5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2025-06-02T12:23:00Z</cp:lastPrinted>
  <dcterms:created xsi:type="dcterms:W3CDTF">2025-06-02T12:23:00Z</dcterms:created>
  <dcterms:modified xsi:type="dcterms:W3CDTF">2025-06-02T12:23:00Z</dcterms:modified>
</cp:coreProperties>
</file>