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BB0377" w:rsidRDefault="00D62E6E" w:rsidP="00BB0377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B037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0D0454" w:rsidRPr="00BB0377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BB037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B0377" w:rsidTr="00D62E6E">
        <w:tc>
          <w:tcPr>
            <w:tcW w:w="2800" w:type="dxa"/>
            <w:shd w:val="clear" w:color="auto" w:fill="auto"/>
          </w:tcPr>
          <w:p w:rsidR="00D62E6E" w:rsidRPr="00BB0377" w:rsidRDefault="00D62E6E" w:rsidP="00BB037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B0377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BB0377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BB0377" w:rsidRDefault="00D62E6E" w:rsidP="00BB037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BB0377" w:rsidRDefault="00D62E6E" w:rsidP="00BB037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B037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B0377" w:rsidRDefault="00D62E6E" w:rsidP="00BB0377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B037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BB03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BB037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BB0377" w:rsidTr="00D62E6E">
        <w:tc>
          <w:tcPr>
            <w:tcW w:w="2800" w:type="dxa"/>
            <w:shd w:val="clear" w:color="auto" w:fill="auto"/>
          </w:tcPr>
          <w:p w:rsidR="00D62E6E" w:rsidRPr="00BB0377" w:rsidRDefault="00D62E6E" w:rsidP="00BB0377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B0377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BB0377" w:rsidRDefault="00D62E6E" w:rsidP="00BB037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BB0377" w:rsidRDefault="00D62E6E" w:rsidP="00BB037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B037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</w:t>
            </w:r>
            <w:bookmarkStart w:id="0" w:name="_GoBack"/>
            <w:bookmarkEnd w:id="0"/>
            <w:r w:rsidRPr="00BB037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………………………………………………………………..</w:t>
            </w:r>
          </w:p>
          <w:p w:rsidR="00D62E6E" w:rsidRPr="00BB0377" w:rsidRDefault="00D62E6E" w:rsidP="00BB0377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BB037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BB0377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BB037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BB0377" w:rsidRDefault="00BC121E" w:rsidP="00BB0377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D0454" w:rsidRPr="00BB0377" w:rsidTr="00F3707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D0454" w:rsidRPr="00BB0377" w:rsidRDefault="000D0454" w:rsidP="00BB0377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B037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0D0454" w:rsidRPr="00BB0377" w:rsidRDefault="000D0454" w:rsidP="00BB0377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B03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BB03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BB03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0D0454" w:rsidRPr="00BB0377" w:rsidRDefault="000D0454" w:rsidP="00BB0377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B037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0D0454" w:rsidRPr="00BB0377" w:rsidRDefault="000D0454" w:rsidP="00BB0377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BB0377" w:rsidRDefault="000D0454" w:rsidP="00BB0377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037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BB0377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BB0377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B0377" w:rsidTr="00D62E6E">
        <w:tc>
          <w:tcPr>
            <w:tcW w:w="2269" w:type="dxa"/>
            <w:shd w:val="clear" w:color="auto" w:fill="auto"/>
          </w:tcPr>
          <w:p w:rsidR="00D62E6E" w:rsidRPr="00BB0377" w:rsidRDefault="00D62E6E" w:rsidP="00BB037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B03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BB0377" w:rsidRDefault="000D0454" w:rsidP="00BB037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B037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stacji roboczych i monitorów dla Katedry Technologii i Automatyzacji Politechniki Częstochowskiej</w:t>
            </w:r>
            <w:r w:rsidR="00D62E6E" w:rsidRPr="00BB037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D0454" w:rsidRPr="00BB0377" w:rsidTr="00F37075">
        <w:tc>
          <w:tcPr>
            <w:tcW w:w="2269" w:type="dxa"/>
            <w:shd w:val="clear" w:color="auto" w:fill="auto"/>
          </w:tcPr>
          <w:p w:rsidR="000D0454" w:rsidRPr="00BB0377" w:rsidRDefault="000D0454" w:rsidP="00BB037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B03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D0454" w:rsidRPr="00BB0377" w:rsidRDefault="000D0454" w:rsidP="00BB037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B037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RK-NZ.261.22.2025.MM</w:t>
            </w:r>
          </w:p>
        </w:tc>
      </w:tr>
    </w:tbl>
    <w:p w:rsidR="00BC121E" w:rsidRPr="00BB0377" w:rsidRDefault="000D0454" w:rsidP="00BB0377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B037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BB0377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BB0377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BB0377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BB0377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BB0377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BB0377" w:rsidRDefault="008E296F" w:rsidP="00BB0377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BB0377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BB0377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B0377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BB0377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BB0377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BB0377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BB0377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BB0377" w:rsidRDefault="00BC121E" w:rsidP="00BB0377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0377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BB0377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BB0377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BB0377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BB0377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BB0377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BB0377" w:rsidRDefault="00BF69A4" w:rsidP="00BB0377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B0377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B03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0377" w:rsidRDefault="00BC121E" w:rsidP="00BB0377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B03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0377" w:rsidRDefault="00BC121E" w:rsidP="00BB0377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B03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0377" w:rsidRDefault="00BC121E" w:rsidP="00BB0377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B03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B03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0377" w:rsidRDefault="00BC121E" w:rsidP="00BB0377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B03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0377" w:rsidRDefault="00BC121E" w:rsidP="00BB037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0377" w:rsidRDefault="00BC121E" w:rsidP="00BB037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BB03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B0377" w:rsidRDefault="00BC121E" w:rsidP="00BB0377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BB03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0377" w:rsidRDefault="00BC121E" w:rsidP="00BB037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B0377" w:rsidRDefault="00BC121E" w:rsidP="00BB037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BB0377" w:rsidRDefault="00BC121E" w:rsidP="00BB0377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BB0377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BB0377" w:rsidRDefault="00BC121E" w:rsidP="00BB0377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BB0377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BB0377" w:rsidRDefault="00067B62" w:rsidP="00BB0377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BB0377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BB0377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BB0377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BB0377" w:rsidRDefault="00067B62" w:rsidP="00BB0377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B0377" w:rsidTr="00620E37">
        <w:tc>
          <w:tcPr>
            <w:tcW w:w="2660" w:type="dxa"/>
            <w:shd w:val="clear" w:color="auto" w:fill="auto"/>
          </w:tcPr>
          <w:p w:rsidR="00BC121E" w:rsidRPr="00BB0377" w:rsidRDefault="00BC121E" w:rsidP="00BB037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BB0377" w:rsidRDefault="00D62E6E" w:rsidP="00BB037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B037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BB0377" w:rsidRDefault="00844A96" w:rsidP="00BB0377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B037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BB037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BB037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BB0377" w:rsidRDefault="00BC121E" w:rsidP="00BB037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BB0377" w:rsidRDefault="00BC121E" w:rsidP="00BB037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B037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B0377" w:rsidRDefault="00844A96" w:rsidP="00BB0377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BB037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0D0454" w:rsidRPr="00BB037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BB037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BB037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E6A" w:rsidRDefault="00392E6A">
      <w:r>
        <w:separator/>
      </w:r>
    </w:p>
  </w:endnote>
  <w:endnote w:type="continuationSeparator" w:id="0">
    <w:p w:rsidR="00392E6A" w:rsidRDefault="00392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037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037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454" w:rsidRDefault="000D0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E6A" w:rsidRDefault="00392E6A">
      <w:r>
        <w:separator/>
      </w:r>
    </w:p>
  </w:footnote>
  <w:footnote w:type="continuationSeparator" w:id="0">
    <w:p w:rsidR="00392E6A" w:rsidRDefault="00392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454" w:rsidRDefault="000D0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454" w:rsidRDefault="000D04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454" w:rsidRDefault="000D0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2E6A"/>
    <w:rsid w:val="0000184A"/>
    <w:rsid w:val="00007C1C"/>
    <w:rsid w:val="00012997"/>
    <w:rsid w:val="000621A2"/>
    <w:rsid w:val="00067B62"/>
    <w:rsid w:val="000719DC"/>
    <w:rsid w:val="00075CEC"/>
    <w:rsid w:val="000D0454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92E6A"/>
    <w:rsid w:val="003E5D20"/>
    <w:rsid w:val="003F6927"/>
    <w:rsid w:val="00415097"/>
    <w:rsid w:val="00422381"/>
    <w:rsid w:val="0043102D"/>
    <w:rsid w:val="004500F0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0377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7CD4932-FAAF-4601-89B6-35B0AB3FA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B03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B0377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05F48-8DB8-4A12-AC07-A34AD4DDA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2025-06-02T09:49:00Z</cp:lastPrinted>
  <dcterms:created xsi:type="dcterms:W3CDTF">2025-06-02T09:49:00Z</dcterms:created>
  <dcterms:modified xsi:type="dcterms:W3CDTF">2025-06-02T09:49:00Z</dcterms:modified>
</cp:coreProperties>
</file>