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67D76" w14:textId="77777777" w:rsidR="00CF7835" w:rsidRPr="00D2535E" w:rsidRDefault="008419C9" w:rsidP="00D2535E">
      <w:pPr>
        <w:spacing w:after="600"/>
        <w:jc w:val="right"/>
        <w:rPr>
          <w:sz w:val="24"/>
          <w:szCs w:val="24"/>
        </w:rPr>
      </w:pPr>
      <w:r w:rsidRPr="00D2535E">
        <w:rPr>
          <w:sz w:val="24"/>
          <w:szCs w:val="24"/>
        </w:rPr>
        <w:t>Poznań</w:t>
      </w:r>
      <w:r w:rsidR="00CF7835" w:rsidRPr="00D2535E">
        <w:rPr>
          <w:sz w:val="24"/>
          <w:szCs w:val="24"/>
        </w:rPr>
        <w:t xml:space="preserve"> dnia: </w:t>
      </w:r>
      <w:r w:rsidRPr="00D2535E">
        <w:rPr>
          <w:sz w:val="24"/>
          <w:szCs w:val="24"/>
        </w:rPr>
        <w:t>2025-05-30</w:t>
      </w:r>
    </w:p>
    <w:p w14:paraId="3D780BEE" w14:textId="77777777" w:rsidR="008419C9" w:rsidRPr="00D2535E" w:rsidRDefault="008419C9" w:rsidP="00D2535E">
      <w:pPr>
        <w:rPr>
          <w:b/>
          <w:bCs/>
          <w:sz w:val="24"/>
          <w:szCs w:val="24"/>
        </w:rPr>
      </w:pPr>
      <w:r w:rsidRPr="00D2535E">
        <w:rPr>
          <w:b/>
          <w:bCs/>
          <w:sz w:val="24"/>
          <w:szCs w:val="24"/>
        </w:rPr>
        <w:t>Szpital Wojewódzki w Poznaniu</w:t>
      </w:r>
    </w:p>
    <w:p w14:paraId="416E9129" w14:textId="77777777" w:rsidR="00CF7835" w:rsidRPr="00D2535E" w:rsidRDefault="008419C9" w:rsidP="00D2535E">
      <w:pPr>
        <w:rPr>
          <w:b/>
          <w:bCs/>
          <w:sz w:val="24"/>
          <w:szCs w:val="24"/>
        </w:rPr>
      </w:pPr>
      <w:r w:rsidRPr="00D2535E">
        <w:rPr>
          <w:b/>
          <w:bCs/>
          <w:sz w:val="24"/>
          <w:szCs w:val="24"/>
        </w:rPr>
        <w:t>Dział Zamówień Publicznych</w:t>
      </w:r>
    </w:p>
    <w:p w14:paraId="49C3BAB8" w14:textId="77777777" w:rsidR="00CF7835" w:rsidRPr="00D2535E" w:rsidRDefault="008419C9" w:rsidP="00D2535E">
      <w:pPr>
        <w:rPr>
          <w:sz w:val="24"/>
          <w:szCs w:val="24"/>
        </w:rPr>
      </w:pPr>
      <w:r w:rsidRPr="00D2535E">
        <w:rPr>
          <w:sz w:val="24"/>
          <w:szCs w:val="24"/>
        </w:rPr>
        <w:t>Juraszów</w:t>
      </w:r>
      <w:r w:rsidR="00CF7835" w:rsidRPr="00D2535E">
        <w:rPr>
          <w:sz w:val="24"/>
          <w:szCs w:val="24"/>
        </w:rPr>
        <w:t xml:space="preserve"> </w:t>
      </w:r>
      <w:r w:rsidRPr="00D2535E">
        <w:rPr>
          <w:sz w:val="24"/>
          <w:szCs w:val="24"/>
        </w:rPr>
        <w:t>7/19</w:t>
      </w:r>
    </w:p>
    <w:p w14:paraId="74DF031A" w14:textId="1ECB665B" w:rsidR="00CF7835" w:rsidRPr="00D2535E" w:rsidRDefault="008419C9" w:rsidP="00D2535E">
      <w:pPr>
        <w:rPr>
          <w:sz w:val="24"/>
          <w:szCs w:val="24"/>
        </w:rPr>
      </w:pPr>
      <w:r w:rsidRPr="00D2535E">
        <w:rPr>
          <w:sz w:val="24"/>
          <w:szCs w:val="24"/>
        </w:rPr>
        <w:t>60-479</w:t>
      </w:r>
      <w:r w:rsidR="00CF7835" w:rsidRPr="00D2535E">
        <w:rPr>
          <w:sz w:val="24"/>
          <w:szCs w:val="24"/>
        </w:rPr>
        <w:t xml:space="preserve"> </w:t>
      </w:r>
      <w:r w:rsidRPr="00D2535E">
        <w:rPr>
          <w:sz w:val="24"/>
          <w:szCs w:val="24"/>
        </w:rPr>
        <w:t>Poznań</w:t>
      </w:r>
      <w:r w:rsidR="00D2535E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D2535E" w14:paraId="4D92B13B" w14:textId="77777777" w:rsidTr="00D2535E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5748DA" w14:textId="77777777" w:rsidR="00CF7835" w:rsidRPr="00D2535E" w:rsidRDefault="00CF7835" w:rsidP="00D2535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2535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DA92B69" w14:textId="375B4CAD" w:rsidR="00A21588" w:rsidRPr="00D2535E" w:rsidRDefault="00A21588" w:rsidP="00A21588">
      <w:pPr>
        <w:pStyle w:val="Nagwek"/>
        <w:tabs>
          <w:tab w:val="clear" w:pos="4536"/>
        </w:tabs>
        <w:rPr>
          <w:sz w:val="24"/>
          <w:szCs w:val="24"/>
        </w:rPr>
      </w:pPr>
    </w:p>
    <w:p w14:paraId="6DDC37D1" w14:textId="77777777" w:rsidR="00CF7835" w:rsidRPr="00D2535E" w:rsidRDefault="00CF7835" w:rsidP="00A21588">
      <w:pPr>
        <w:jc w:val="both"/>
        <w:rPr>
          <w:rFonts w:eastAsia="Calibri"/>
          <w:sz w:val="24"/>
          <w:szCs w:val="24"/>
          <w:lang w:eastAsia="en-US"/>
        </w:rPr>
      </w:pPr>
      <w:r w:rsidRPr="00D2535E">
        <w:rPr>
          <w:rFonts w:eastAsia="Calibri"/>
          <w:sz w:val="24"/>
          <w:szCs w:val="24"/>
          <w:lang w:eastAsia="en-US"/>
        </w:rPr>
        <w:t xml:space="preserve">Dotyczy </w:t>
      </w:r>
      <w:r w:rsidRPr="00D2535E">
        <w:rPr>
          <w:sz w:val="24"/>
          <w:szCs w:val="24"/>
        </w:rPr>
        <w:t>postępowania o udzielenie zamówienia publicznego</w:t>
      </w:r>
      <w:r w:rsidRPr="00D2535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2535E" w14:paraId="20B56519" w14:textId="77777777" w:rsidTr="000C1C6D">
        <w:tc>
          <w:tcPr>
            <w:tcW w:w="2269" w:type="dxa"/>
            <w:shd w:val="clear" w:color="auto" w:fill="auto"/>
          </w:tcPr>
          <w:p w14:paraId="34563022" w14:textId="77777777" w:rsidR="00CF7835" w:rsidRPr="00D2535E" w:rsidRDefault="00CF7835" w:rsidP="00D253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D2535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814EB5" w14:textId="77777777" w:rsidR="00CF7835" w:rsidRPr="00D2535E" w:rsidRDefault="008419C9" w:rsidP="00D2535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D2535E">
              <w:rPr>
                <w:bCs/>
                <w:sz w:val="24"/>
                <w:szCs w:val="24"/>
              </w:rPr>
              <w:t>Malowanie pomieszczeń  wraz z materiałem - Realizacja prac remontowych na obiektach Filii nr 1 i 2 Szpitala Wojewódzkiego w Poznaniu wynikających z zaleceń pokontrolnych Sanepidu w ramach zadania "Realizacja prac remontowych na obiektach Filii nr 1 i 2 Szpitala Wojewódzkiego w Poznaniu wynikających z zaleceń pokontrolnych Sanepidu"</w:t>
            </w:r>
            <w:r w:rsidR="00CF7835" w:rsidRPr="00D2535E">
              <w:rPr>
                <w:bCs/>
                <w:sz w:val="24"/>
                <w:szCs w:val="24"/>
              </w:rPr>
              <w:t>.</w:t>
            </w:r>
          </w:p>
        </w:tc>
      </w:tr>
      <w:tr w:rsidR="008419C9" w:rsidRPr="00D2535E" w14:paraId="0CBC73C4" w14:textId="77777777" w:rsidTr="00C536B7">
        <w:tc>
          <w:tcPr>
            <w:tcW w:w="2269" w:type="dxa"/>
            <w:shd w:val="clear" w:color="auto" w:fill="auto"/>
          </w:tcPr>
          <w:p w14:paraId="69F446C6" w14:textId="77777777" w:rsidR="008419C9" w:rsidRPr="00D2535E" w:rsidRDefault="008419C9" w:rsidP="00D2535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D2535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4BF9D6" w14:textId="77777777" w:rsidR="008419C9" w:rsidRPr="00D2535E" w:rsidRDefault="008419C9" w:rsidP="00D2535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D2535E">
              <w:rPr>
                <w:bCs/>
                <w:sz w:val="24"/>
                <w:szCs w:val="24"/>
              </w:rPr>
              <w:t>SZW/DZP/43/2025</w:t>
            </w:r>
          </w:p>
        </w:tc>
      </w:tr>
    </w:tbl>
    <w:p w14:paraId="34B1E4B2" w14:textId="77777777" w:rsidR="00D665F5" w:rsidRDefault="00D665F5" w:rsidP="00D2535E">
      <w:pPr>
        <w:spacing w:before="480"/>
        <w:jc w:val="both"/>
        <w:rPr>
          <w:sz w:val="24"/>
          <w:szCs w:val="24"/>
        </w:rPr>
      </w:pPr>
      <w:r w:rsidRPr="00D2535E">
        <w:rPr>
          <w:sz w:val="24"/>
          <w:szCs w:val="24"/>
        </w:rPr>
        <w:t>Zamawiający, działając na podstawie art. 22</w:t>
      </w:r>
      <w:r w:rsidR="00601802" w:rsidRPr="00D2535E">
        <w:rPr>
          <w:sz w:val="24"/>
          <w:szCs w:val="24"/>
        </w:rPr>
        <w:t>2</w:t>
      </w:r>
      <w:r w:rsidRPr="00D2535E">
        <w:rPr>
          <w:sz w:val="24"/>
          <w:szCs w:val="24"/>
        </w:rPr>
        <w:t xml:space="preserve"> ust. 5 </w:t>
      </w:r>
      <w:r w:rsidRPr="00D2535E">
        <w:rPr>
          <w:bCs/>
          <w:sz w:val="24"/>
          <w:szCs w:val="24"/>
        </w:rPr>
        <w:t>ustawy z dnia 11 września 2019r. Prawo zamówień publicznych</w:t>
      </w:r>
      <w:r w:rsidRPr="00D2535E">
        <w:rPr>
          <w:sz w:val="24"/>
          <w:szCs w:val="24"/>
        </w:rPr>
        <w:t xml:space="preserve"> </w:t>
      </w:r>
      <w:r w:rsidR="008419C9" w:rsidRPr="00D2535E">
        <w:rPr>
          <w:sz w:val="24"/>
          <w:szCs w:val="24"/>
        </w:rPr>
        <w:t>(</w:t>
      </w:r>
      <w:proofErr w:type="spellStart"/>
      <w:r w:rsidR="008419C9" w:rsidRPr="00D2535E">
        <w:rPr>
          <w:sz w:val="24"/>
          <w:szCs w:val="24"/>
        </w:rPr>
        <w:t>t.j</w:t>
      </w:r>
      <w:proofErr w:type="spellEnd"/>
      <w:r w:rsidR="008419C9" w:rsidRPr="00D2535E">
        <w:rPr>
          <w:sz w:val="24"/>
          <w:szCs w:val="24"/>
        </w:rPr>
        <w:t>. Dz. U. z 2024 poz. 1320)</w:t>
      </w:r>
      <w:r w:rsidR="00490DC0" w:rsidRPr="00D2535E">
        <w:rPr>
          <w:sz w:val="24"/>
          <w:szCs w:val="24"/>
        </w:rPr>
        <w:t xml:space="preserve"> </w:t>
      </w:r>
      <w:r w:rsidRPr="00D2535E">
        <w:rPr>
          <w:sz w:val="24"/>
          <w:szCs w:val="24"/>
        </w:rPr>
        <w:t>udostępnia</w:t>
      </w:r>
      <w:r w:rsidR="00F95C33" w:rsidRPr="00D2535E">
        <w:rPr>
          <w:sz w:val="24"/>
          <w:szCs w:val="24"/>
        </w:rPr>
        <w:t xml:space="preserve"> </w:t>
      </w:r>
      <w:r w:rsidR="004C7E9B" w:rsidRPr="00D2535E">
        <w:rPr>
          <w:sz w:val="24"/>
          <w:szCs w:val="24"/>
        </w:rPr>
        <w:t>informacj</w:t>
      </w:r>
      <w:r w:rsidR="00577BC6" w:rsidRPr="00D2535E">
        <w:rPr>
          <w:sz w:val="24"/>
          <w:szCs w:val="24"/>
        </w:rPr>
        <w:t>ę</w:t>
      </w:r>
      <w:r w:rsidR="00035488" w:rsidRPr="00D2535E">
        <w:rPr>
          <w:sz w:val="24"/>
          <w:szCs w:val="24"/>
        </w:rPr>
        <w:t xml:space="preserve"> z otwarcia ofert</w:t>
      </w:r>
      <w:r w:rsidR="00577BC6" w:rsidRPr="00D2535E">
        <w:rPr>
          <w:sz w:val="24"/>
          <w:szCs w:val="24"/>
        </w:rPr>
        <w:t>.</w:t>
      </w:r>
    </w:p>
    <w:p w14:paraId="1C9B5227" w14:textId="77777777" w:rsidR="00D2535E" w:rsidRPr="00D2535E" w:rsidRDefault="00D2535E" w:rsidP="00D2535E">
      <w:pPr>
        <w:jc w:val="both"/>
        <w:rPr>
          <w:i/>
          <w:iCs/>
          <w:sz w:val="24"/>
          <w:szCs w:val="24"/>
        </w:rPr>
      </w:pPr>
      <w:r w:rsidRPr="00D2535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DAB62C2" w14:textId="7565D175" w:rsidR="00D2535E" w:rsidRPr="00D2535E" w:rsidRDefault="00D2535E" w:rsidP="00D2535E">
      <w:pPr>
        <w:jc w:val="both"/>
        <w:rPr>
          <w:i/>
          <w:iCs/>
          <w:sz w:val="24"/>
          <w:szCs w:val="24"/>
        </w:rPr>
      </w:pPr>
      <w:r w:rsidRPr="00D2535E">
        <w:rPr>
          <w:i/>
          <w:iCs/>
          <w:sz w:val="24"/>
          <w:szCs w:val="24"/>
        </w:rPr>
        <w:t>338</w:t>
      </w:r>
      <w:r>
        <w:rPr>
          <w:i/>
          <w:iCs/>
          <w:sz w:val="24"/>
          <w:szCs w:val="24"/>
        </w:rPr>
        <w:t xml:space="preserve"> </w:t>
      </w:r>
      <w:r w:rsidRPr="00D2535E">
        <w:rPr>
          <w:i/>
          <w:iCs/>
          <w:sz w:val="24"/>
          <w:szCs w:val="24"/>
        </w:rPr>
        <w:t>496,00 zł brutto</w:t>
      </w:r>
    </w:p>
    <w:p w14:paraId="279F46E0" w14:textId="77777777" w:rsidR="00A80738" w:rsidRPr="00D2535E" w:rsidRDefault="00D665F5" w:rsidP="00D2535E">
      <w:pPr>
        <w:spacing w:before="120" w:after="120"/>
        <w:jc w:val="both"/>
        <w:rPr>
          <w:sz w:val="24"/>
          <w:szCs w:val="24"/>
        </w:rPr>
      </w:pPr>
      <w:r w:rsidRPr="00D2535E">
        <w:rPr>
          <w:sz w:val="24"/>
          <w:szCs w:val="24"/>
        </w:rPr>
        <w:t>Podczas otwarcia ofert, mającego miejsce</w:t>
      </w:r>
      <w:r w:rsidR="00FF4AB1" w:rsidRPr="00D2535E">
        <w:rPr>
          <w:sz w:val="24"/>
          <w:szCs w:val="24"/>
        </w:rPr>
        <w:t xml:space="preserve"> w dniu </w:t>
      </w:r>
      <w:r w:rsidR="008419C9" w:rsidRPr="00D2535E">
        <w:rPr>
          <w:sz w:val="24"/>
          <w:szCs w:val="24"/>
        </w:rPr>
        <w:t>30/05/2025</w:t>
      </w:r>
      <w:r w:rsidR="00FF4AB1" w:rsidRPr="00D2535E">
        <w:rPr>
          <w:sz w:val="24"/>
          <w:szCs w:val="24"/>
        </w:rPr>
        <w:t xml:space="preserve"> o godz. </w:t>
      </w:r>
      <w:r w:rsidR="008419C9" w:rsidRPr="00D2535E">
        <w:rPr>
          <w:sz w:val="24"/>
          <w:szCs w:val="24"/>
        </w:rPr>
        <w:t>10:00</w:t>
      </w:r>
      <w:r w:rsidRPr="00D2535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02BE7" w14:paraId="76DAAE56" w14:textId="77777777" w:rsidTr="000C1C6D">
        <w:tc>
          <w:tcPr>
            <w:tcW w:w="1276" w:type="dxa"/>
            <w:shd w:val="clear" w:color="auto" w:fill="F2F2F2"/>
            <w:vAlign w:val="center"/>
          </w:tcPr>
          <w:p w14:paraId="246EBA6C" w14:textId="77777777" w:rsidR="00D665F5" w:rsidRPr="00E02BE7" w:rsidRDefault="00960CEB" w:rsidP="00D2535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O</w:t>
            </w:r>
            <w:r w:rsidR="00D665F5" w:rsidRPr="00E02BE7">
              <w:rPr>
                <w:sz w:val="22"/>
                <w:szCs w:val="22"/>
              </w:rPr>
              <w:t>fert</w:t>
            </w:r>
            <w:r w:rsidRPr="00E02BE7">
              <w:rPr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6F279CE" w14:textId="77777777" w:rsidR="00D665F5" w:rsidRPr="00E02BE7" w:rsidRDefault="00D665F5" w:rsidP="00D2535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Nazwa</w:t>
            </w:r>
            <w:r w:rsidR="003F57CD" w:rsidRPr="00E02BE7">
              <w:rPr>
                <w:sz w:val="22"/>
                <w:szCs w:val="22"/>
              </w:rPr>
              <w:t xml:space="preserve"> </w:t>
            </w:r>
            <w:r w:rsidRPr="00E02BE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F37B2FE" w14:textId="77777777" w:rsidR="00D665F5" w:rsidRPr="00E02BE7" w:rsidRDefault="00D665F5" w:rsidP="00D2535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Cena oferty</w:t>
            </w:r>
          </w:p>
        </w:tc>
      </w:tr>
      <w:tr w:rsidR="008419C9" w:rsidRPr="00E02BE7" w14:paraId="34F2C523" w14:textId="77777777" w:rsidTr="00C536B7">
        <w:tc>
          <w:tcPr>
            <w:tcW w:w="1276" w:type="dxa"/>
            <w:shd w:val="clear" w:color="auto" w:fill="auto"/>
            <w:vAlign w:val="center"/>
          </w:tcPr>
          <w:p w14:paraId="3E5F00F2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DB40660" w14:textId="77777777" w:rsidR="008419C9" w:rsidRPr="00E02BE7" w:rsidRDefault="008419C9" w:rsidP="00D2535E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E02BE7">
              <w:rPr>
                <w:sz w:val="22"/>
                <w:szCs w:val="22"/>
              </w:rPr>
              <w:t>Itora</w:t>
            </w:r>
            <w:proofErr w:type="spellEnd"/>
            <w:r w:rsidRPr="00E02BE7">
              <w:rPr>
                <w:sz w:val="22"/>
                <w:szCs w:val="22"/>
              </w:rPr>
              <w:t xml:space="preserve"> Miłosz </w:t>
            </w:r>
            <w:proofErr w:type="spellStart"/>
            <w:r w:rsidRPr="00E02BE7">
              <w:rPr>
                <w:sz w:val="22"/>
                <w:szCs w:val="22"/>
              </w:rPr>
              <w:t>Mulczyk</w:t>
            </w:r>
            <w:proofErr w:type="spellEnd"/>
          </w:p>
          <w:p w14:paraId="5E656F22" w14:textId="77777777" w:rsidR="008419C9" w:rsidRPr="00E02BE7" w:rsidRDefault="008419C9" w:rsidP="00D2535E">
            <w:pPr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 xml:space="preserve">Osiedle Słoneczne 23 </w:t>
            </w:r>
          </w:p>
          <w:p w14:paraId="74655885" w14:textId="77777777" w:rsidR="008419C9" w:rsidRPr="00E02BE7" w:rsidRDefault="008419C9" w:rsidP="00D2535E">
            <w:pPr>
              <w:spacing w:after="80"/>
              <w:jc w:val="both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42-510 Tuliszów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01D91B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227 304.00 zł</w:t>
            </w:r>
          </w:p>
        </w:tc>
      </w:tr>
      <w:tr w:rsidR="008419C9" w:rsidRPr="00E02BE7" w14:paraId="672B7AFC" w14:textId="77777777" w:rsidTr="00C536B7">
        <w:tc>
          <w:tcPr>
            <w:tcW w:w="1276" w:type="dxa"/>
            <w:shd w:val="clear" w:color="auto" w:fill="auto"/>
            <w:vAlign w:val="center"/>
          </w:tcPr>
          <w:p w14:paraId="6081B1F2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A946FC5" w14:textId="7DD12E08" w:rsidR="008419C9" w:rsidRPr="00E02BE7" w:rsidRDefault="00D2535E" w:rsidP="00D2535E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E02BE7">
              <w:rPr>
                <w:sz w:val="22"/>
                <w:szCs w:val="22"/>
              </w:rPr>
              <w:t>Kosti</w:t>
            </w:r>
            <w:proofErr w:type="spellEnd"/>
            <w:r w:rsidRPr="00E02BE7">
              <w:rPr>
                <w:sz w:val="22"/>
                <w:szCs w:val="22"/>
              </w:rPr>
              <w:t xml:space="preserve"> Budownictwo Michał </w:t>
            </w:r>
            <w:proofErr w:type="spellStart"/>
            <w:r w:rsidRPr="00E02BE7">
              <w:rPr>
                <w:sz w:val="22"/>
                <w:szCs w:val="22"/>
              </w:rPr>
              <w:t>Pietura</w:t>
            </w:r>
            <w:proofErr w:type="spellEnd"/>
          </w:p>
          <w:p w14:paraId="5B90D71E" w14:textId="1495A729" w:rsidR="008419C9" w:rsidRPr="00E02BE7" w:rsidRDefault="00D2535E" w:rsidP="00D2535E">
            <w:pPr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ul. Ogrodowa</w:t>
            </w:r>
            <w:r w:rsidR="008419C9" w:rsidRPr="00E02BE7">
              <w:rPr>
                <w:sz w:val="22"/>
                <w:szCs w:val="22"/>
              </w:rPr>
              <w:t xml:space="preserve"> 122 </w:t>
            </w:r>
          </w:p>
          <w:p w14:paraId="5E999215" w14:textId="77777777" w:rsidR="008419C9" w:rsidRPr="00E02BE7" w:rsidRDefault="008419C9" w:rsidP="00D2535E">
            <w:pPr>
              <w:spacing w:after="80"/>
              <w:jc w:val="both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62-860 Opatówek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8616F4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182 800.00 zł</w:t>
            </w:r>
          </w:p>
        </w:tc>
      </w:tr>
      <w:tr w:rsidR="008419C9" w:rsidRPr="00E02BE7" w14:paraId="10E09269" w14:textId="77777777" w:rsidTr="00C536B7">
        <w:tc>
          <w:tcPr>
            <w:tcW w:w="1276" w:type="dxa"/>
            <w:shd w:val="clear" w:color="auto" w:fill="auto"/>
            <w:vAlign w:val="center"/>
          </w:tcPr>
          <w:p w14:paraId="0A1A086A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3C18F72" w14:textId="77777777" w:rsidR="008419C9" w:rsidRPr="00E02BE7" w:rsidRDefault="008419C9" w:rsidP="00D2535E">
            <w:pPr>
              <w:spacing w:before="80" w:after="40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 xml:space="preserve">BC Remonty </w:t>
            </w:r>
            <w:proofErr w:type="spellStart"/>
            <w:r w:rsidRPr="00E02BE7">
              <w:rPr>
                <w:sz w:val="22"/>
                <w:szCs w:val="22"/>
              </w:rPr>
              <w:t>Beauty</w:t>
            </w:r>
            <w:proofErr w:type="spellEnd"/>
            <w:r w:rsidRPr="00E02BE7">
              <w:rPr>
                <w:sz w:val="22"/>
                <w:szCs w:val="22"/>
              </w:rPr>
              <w:t xml:space="preserve"> Bay Klaudia </w:t>
            </w:r>
            <w:proofErr w:type="spellStart"/>
            <w:r w:rsidRPr="00E02BE7">
              <w:rPr>
                <w:sz w:val="22"/>
                <w:szCs w:val="22"/>
              </w:rPr>
              <w:t>Bałuszyńska</w:t>
            </w:r>
            <w:proofErr w:type="spellEnd"/>
          </w:p>
          <w:p w14:paraId="53A8C016" w14:textId="77777777" w:rsidR="008419C9" w:rsidRPr="00E02BE7" w:rsidRDefault="008419C9" w:rsidP="00D2535E">
            <w:pPr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 xml:space="preserve">Ropa 725 </w:t>
            </w:r>
          </w:p>
          <w:p w14:paraId="0BDDE443" w14:textId="77777777" w:rsidR="008419C9" w:rsidRPr="00E02BE7" w:rsidRDefault="008419C9" w:rsidP="00D2535E">
            <w:pPr>
              <w:spacing w:after="80"/>
              <w:jc w:val="both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38-312 Ropa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8A90C4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266 664.00 zł</w:t>
            </w:r>
          </w:p>
        </w:tc>
      </w:tr>
      <w:tr w:rsidR="008419C9" w:rsidRPr="00E02BE7" w14:paraId="50F22DA0" w14:textId="77777777" w:rsidTr="00C536B7">
        <w:tc>
          <w:tcPr>
            <w:tcW w:w="1276" w:type="dxa"/>
            <w:shd w:val="clear" w:color="auto" w:fill="auto"/>
            <w:vAlign w:val="center"/>
          </w:tcPr>
          <w:p w14:paraId="125D8C81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29E3F9D8" w14:textId="77777777" w:rsidR="008419C9" w:rsidRPr="00E02BE7" w:rsidRDefault="008419C9" w:rsidP="00D2535E">
            <w:pPr>
              <w:spacing w:before="80" w:after="40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 xml:space="preserve">Spółdzielnia Rzemieślnicza Zdunów Usług </w:t>
            </w:r>
            <w:proofErr w:type="spellStart"/>
            <w:r w:rsidRPr="00E02BE7">
              <w:rPr>
                <w:sz w:val="22"/>
                <w:szCs w:val="22"/>
              </w:rPr>
              <w:t>Budowlaych</w:t>
            </w:r>
            <w:proofErr w:type="spellEnd"/>
            <w:r w:rsidRPr="00E02BE7">
              <w:rPr>
                <w:sz w:val="22"/>
                <w:szCs w:val="22"/>
              </w:rPr>
              <w:t xml:space="preserve"> i Produkcji Różnej</w:t>
            </w:r>
          </w:p>
          <w:p w14:paraId="29F4AA2A" w14:textId="547768BE" w:rsidR="008419C9" w:rsidRPr="00E02BE7" w:rsidRDefault="00D2535E" w:rsidP="00D2535E">
            <w:pPr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 xml:space="preserve">ul. </w:t>
            </w:r>
            <w:r w:rsidR="008419C9" w:rsidRPr="00E02BE7">
              <w:rPr>
                <w:sz w:val="22"/>
                <w:szCs w:val="22"/>
              </w:rPr>
              <w:t xml:space="preserve">Słowiańska 53C </w:t>
            </w:r>
          </w:p>
          <w:p w14:paraId="2A30C6CE" w14:textId="77777777" w:rsidR="008419C9" w:rsidRPr="00E02BE7" w:rsidRDefault="008419C9" w:rsidP="00D2535E">
            <w:pPr>
              <w:spacing w:after="80"/>
              <w:jc w:val="both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61-664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47937F" w14:textId="77777777" w:rsidR="008419C9" w:rsidRPr="00E02BE7" w:rsidRDefault="008419C9" w:rsidP="00D253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02BE7">
              <w:rPr>
                <w:sz w:val="22"/>
                <w:szCs w:val="22"/>
              </w:rPr>
              <w:t>513 370.00 zł</w:t>
            </w:r>
          </w:p>
        </w:tc>
      </w:tr>
    </w:tbl>
    <w:p w14:paraId="5E2B9E79" w14:textId="77777777" w:rsidR="00A80738" w:rsidRPr="00D2535E" w:rsidRDefault="00A80738" w:rsidP="00D2535E">
      <w:pPr>
        <w:pStyle w:val="Tekstpodstawowy"/>
        <w:spacing w:after="480" w:line="240" w:lineRule="auto"/>
        <w:ind w:left="3119" w:firstLine="425"/>
        <w:jc w:val="center"/>
        <w:rPr>
          <w:i/>
          <w:szCs w:val="24"/>
        </w:rPr>
      </w:pPr>
      <w:r w:rsidRPr="00D2535E">
        <w:rPr>
          <w:i/>
          <w:szCs w:val="24"/>
        </w:rPr>
        <w:t>Zamawiający</w:t>
      </w:r>
    </w:p>
    <w:p w14:paraId="4A6B671E" w14:textId="4BAFDFB8" w:rsidR="00C236D3" w:rsidRPr="00D2535E" w:rsidRDefault="00C236D3" w:rsidP="00D2535E">
      <w:pPr>
        <w:jc w:val="right"/>
      </w:pPr>
    </w:p>
    <w:sectPr w:rsidR="00C236D3" w:rsidRPr="00D2535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D96E2" w14:textId="77777777" w:rsidR="00847021" w:rsidRDefault="00847021">
      <w:r>
        <w:separator/>
      </w:r>
    </w:p>
  </w:endnote>
  <w:endnote w:type="continuationSeparator" w:id="0">
    <w:p w14:paraId="0512FF6E" w14:textId="77777777" w:rsidR="00847021" w:rsidRDefault="00847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6C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D764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14671" w14:textId="1EAC87FE" w:rsidR="00960CEB" w:rsidRPr="00986737" w:rsidRDefault="0017402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37AE7C" wp14:editId="489BDE5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184C0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E8416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176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236D64" w14:textId="77777777" w:rsidR="009F189D" w:rsidRDefault="009F189D">
    <w:pPr>
      <w:pStyle w:val="Stopka"/>
      <w:tabs>
        <w:tab w:val="clear" w:pos="4536"/>
      </w:tabs>
      <w:jc w:val="center"/>
    </w:pPr>
  </w:p>
  <w:p w14:paraId="1F2868E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08683" w14:textId="77777777" w:rsidR="00847021" w:rsidRDefault="00847021">
      <w:r>
        <w:separator/>
      </w:r>
    </w:p>
  </w:footnote>
  <w:footnote w:type="continuationSeparator" w:id="0">
    <w:p w14:paraId="7EFF9704" w14:textId="77777777" w:rsidR="00847021" w:rsidRDefault="00847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1374D" w14:textId="77777777" w:rsidR="008419C9" w:rsidRDefault="00841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57C44" w14:textId="77777777" w:rsidR="008419C9" w:rsidRDefault="00841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BE2BC" w14:textId="77777777" w:rsidR="008419C9" w:rsidRDefault="008419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021"/>
    <w:rsid w:val="00007727"/>
    <w:rsid w:val="00017720"/>
    <w:rsid w:val="00035488"/>
    <w:rsid w:val="000C1C6D"/>
    <w:rsid w:val="000D7F25"/>
    <w:rsid w:val="000E00E5"/>
    <w:rsid w:val="001146A4"/>
    <w:rsid w:val="00173B20"/>
    <w:rsid w:val="0017402A"/>
    <w:rsid w:val="001C69FF"/>
    <w:rsid w:val="001F287F"/>
    <w:rsid w:val="0023318D"/>
    <w:rsid w:val="00306CC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19C9"/>
    <w:rsid w:val="00843263"/>
    <w:rsid w:val="00847021"/>
    <w:rsid w:val="00861E75"/>
    <w:rsid w:val="008A26A5"/>
    <w:rsid w:val="008F318B"/>
    <w:rsid w:val="00960CEB"/>
    <w:rsid w:val="009D19BD"/>
    <w:rsid w:val="009F189D"/>
    <w:rsid w:val="00A21588"/>
    <w:rsid w:val="00A80738"/>
    <w:rsid w:val="00BD04D9"/>
    <w:rsid w:val="00C236D3"/>
    <w:rsid w:val="00C659E2"/>
    <w:rsid w:val="00CB0802"/>
    <w:rsid w:val="00CF7835"/>
    <w:rsid w:val="00D2535E"/>
    <w:rsid w:val="00D665F5"/>
    <w:rsid w:val="00D7128F"/>
    <w:rsid w:val="00E02BE7"/>
    <w:rsid w:val="00EA3476"/>
    <w:rsid w:val="00F44906"/>
    <w:rsid w:val="00F95C33"/>
    <w:rsid w:val="00FE2D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D16AD"/>
  <w15:chartTrackingRefBased/>
  <w15:docId w15:val="{2013B4F6-8F87-4FF5-B08B-241CE7FC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3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212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2025-05-30T12:28:00Z</cp:lastPrinted>
  <dcterms:created xsi:type="dcterms:W3CDTF">2025-05-30T12:24:00Z</dcterms:created>
  <dcterms:modified xsi:type="dcterms:W3CDTF">2025-05-30T12:28:00Z</dcterms:modified>
</cp:coreProperties>
</file>