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660770" w:rsidRPr="00660770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660770" w:rsidRPr="00660770">
        <w:rPr>
          <w:rFonts w:eastAsia="Times New Roman"/>
          <w:b/>
          <w:sz w:val="24"/>
          <w:szCs w:val="20"/>
          <w:lang w:eastAsia="pl-PL"/>
        </w:rPr>
        <w:t>CRZP/108/2025/AZP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660770" w:rsidRPr="00660770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660770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660770">
        <w:rPr>
          <w:rFonts w:eastAsia="Times New Roman"/>
          <w:b/>
          <w:sz w:val="24"/>
          <w:szCs w:val="24"/>
          <w:lang w:eastAsia="pl-PL"/>
        </w:rPr>
        <w:t>Remont korytarza na I piętrze budynku C-2 i C-3 oraz remont pomieszczenia C-105, C-106, C-146 w budynku C-2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0E5" w:rsidRDefault="000B30E5" w:rsidP="00025386">
      <w:pPr>
        <w:spacing w:after="0" w:line="240" w:lineRule="auto"/>
      </w:pPr>
      <w:r>
        <w:separator/>
      </w:r>
    </w:p>
  </w:endnote>
  <w:endnote w:type="continuationSeparator" w:id="0">
    <w:p w:rsidR="000B30E5" w:rsidRDefault="000B30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7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7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0E5" w:rsidRDefault="000B30E5" w:rsidP="00025386">
      <w:pPr>
        <w:spacing w:after="0" w:line="240" w:lineRule="auto"/>
      </w:pPr>
      <w:r>
        <w:separator/>
      </w:r>
    </w:p>
  </w:footnote>
  <w:footnote w:type="continuationSeparator" w:id="0">
    <w:p w:rsidR="000B30E5" w:rsidRDefault="000B30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660770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korytarza na I piętrze budynku C-2 i C-3 oraz remont pomieszczenia C-105, C-106, C-146 w budynku C-2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0E5"/>
    <w:rsid w:val="00025386"/>
    <w:rsid w:val="000B30E5"/>
    <w:rsid w:val="001C2314"/>
    <w:rsid w:val="00367987"/>
    <w:rsid w:val="004202B7"/>
    <w:rsid w:val="005624D8"/>
    <w:rsid w:val="00660770"/>
    <w:rsid w:val="007A69F8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480DE5A-34FD-4B49-BA23-804E41E7A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2025-05-30T06:37:00Z</dcterms:created>
  <dcterms:modified xsi:type="dcterms:W3CDTF">2025-05-30T06:37:00Z</dcterms:modified>
</cp:coreProperties>
</file>