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55AFE" w:rsidRPr="00555AF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55AF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5AFE">
        <w:rPr>
          <w:rFonts w:ascii="Arial" w:hAnsi="Arial" w:cs="Arial"/>
        </w:rPr>
        <w:t>Politechnika Częstochowska</w:t>
      </w:r>
    </w:p>
    <w:p w:rsidR="006676AE" w:rsidRPr="0012157F" w:rsidRDefault="00555AF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55AF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55AF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55AF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55AF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55AF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5AFE" w:rsidRPr="0012157F" w:rsidTr="00BB037D">
        <w:tc>
          <w:tcPr>
            <w:tcW w:w="9104" w:type="dxa"/>
            <w:shd w:val="clear" w:color="auto" w:fill="D9D9D9"/>
          </w:tcPr>
          <w:p w:rsidR="00555AFE" w:rsidRPr="0012157F" w:rsidRDefault="00555AFE" w:rsidP="00BB037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55AFE" w:rsidRPr="0012157F" w:rsidRDefault="00555AFE" w:rsidP="00BB03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55AF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55AFE" w:rsidRPr="0012157F" w:rsidRDefault="00555AFE" w:rsidP="00E3514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55AF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5A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5AFE" w:rsidRPr="00A2540E" w:rsidTr="00BB037D">
        <w:tc>
          <w:tcPr>
            <w:tcW w:w="2269" w:type="dxa"/>
            <w:shd w:val="clear" w:color="auto" w:fill="auto"/>
          </w:tcPr>
          <w:p w:rsidR="00555AFE" w:rsidRPr="00A2540E" w:rsidRDefault="00555AFE" w:rsidP="00BB03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5AFE" w:rsidRPr="00A2540E" w:rsidRDefault="00555AFE" w:rsidP="00BB03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5A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RK-NZ.261.20.2025.AR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5AFE" w:rsidRPr="00555AF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10A" w:rsidRDefault="003B110A" w:rsidP="0038231F">
      <w:pPr>
        <w:spacing w:after="0" w:line="240" w:lineRule="auto"/>
      </w:pPr>
      <w:r>
        <w:separator/>
      </w:r>
    </w:p>
  </w:endnote>
  <w:endnote w:type="continuationSeparator" w:id="0">
    <w:p w:rsidR="003B110A" w:rsidRDefault="003B11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AFE" w:rsidRDefault="00555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51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514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AFE" w:rsidRDefault="00555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10A" w:rsidRDefault="003B110A" w:rsidP="0038231F">
      <w:pPr>
        <w:spacing w:after="0" w:line="240" w:lineRule="auto"/>
      </w:pPr>
      <w:r>
        <w:separator/>
      </w:r>
    </w:p>
  </w:footnote>
  <w:footnote w:type="continuationSeparator" w:id="0">
    <w:p w:rsidR="003B110A" w:rsidRDefault="003B110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AFE" w:rsidRDefault="00555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AFE" w:rsidRDefault="00555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AFE" w:rsidRDefault="00555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10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110A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5AFE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3514C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0EBB40"/>
  <w15:docId w15:val="{00C9EA1D-9D84-4593-B53F-0BEB390C2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BE579-ABA8-4C23-9AE8-5DAE14CA5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2025-05-23T10:52:00Z</dcterms:created>
  <dcterms:modified xsi:type="dcterms:W3CDTF">2025-05-23T10:52:00Z</dcterms:modified>
</cp:coreProperties>
</file>