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2A0862" w:rsidP="001A16CC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2A0862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73582D">
        <w:rPr>
          <w:rFonts w:ascii="Arial" w:hAnsi="Arial" w:cs="Arial"/>
          <w:sz w:val="24"/>
          <w:szCs w:val="24"/>
        </w:rPr>
        <w:t>2025-05-29</w:t>
      </w:r>
    </w:p>
    <w:p w:rsidR="00843A88" w:rsidRPr="00AD45A9" w:rsidRDefault="002A0862" w:rsidP="001A16C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A086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2A0862" w:rsidP="001A16CC">
      <w:pPr>
        <w:spacing w:line="360" w:lineRule="auto"/>
        <w:rPr>
          <w:rFonts w:ascii="Arial" w:hAnsi="Arial" w:cs="Arial"/>
          <w:sz w:val="24"/>
          <w:szCs w:val="24"/>
        </w:rPr>
      </w:pPr>
      <w:r w:rsidRPr="002A0862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A0862">
        <w:rPr>
          <w:rFonts w:ascii="Arial" w:hAnsi="Arial" w:cs="Arial"/>
          <w:sz w:val="24"/>
          <w:szCs w:val="24"/>
        </w:rPr>
        <w:t>69</w:t>
      </w:r>
    </w:p>
    <w:p w:rsidR="00843A88" w:rsidRDefault="002A0862" w:rsidP="001A16CC">
      <w:pPr>
        <w:spacing w:line="360" w:lineRule="auto"/>
        <w:rPr>
          <w:rFonts w:ascii="Arial" w:hAnsi="Arial" w:cs="Arial"/>
          <w:sz w:val="24"/>
          <w:szCs w:val="24"/>
        </w:rPr>
      </w:pPr>
      <w:r w:rsidRPr="002A0862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A0862">
        <w:rPr>
          <w:rFonts w:ascii="Arial" w:hAnsi="Arial" w:cs="Arial"/>
          <w:sz w:val="24"/>
          <w:szCs w:val="24"/>
        </w:rPr>
        <w:t>Częstochowa</w:t>
      </w:r>
    </w:p>
    <w:p w:rsidR="0073582D" w:rsidRDefault="0073582D" w:rsidP="001A16CC">
      <w:pPr>
        <w:spacing w:line="360" w:lineRule="auto"/>
        <w:rPr>
          <w:rFonts w:ascii="Arial" w:hAnsi="Arial" w:cs="Arial"/>
          <w:sz w:val="24"/>
          <w:szCs w:val="24"/>
        </w:rPr>
      </w:pPr>
    </w:p>
    <w:p w:rsidR="0073582D" w:rsidRPr="0073582D" w:rsidRDefault="0073582D" w:rsidP="001A16C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3582D">
        <w:rPr>
          <w:rFonts w:ascii="Arial" w:hAnsi="Arial" w:cs="Arial"/>
          <w:b/>
          <w:sz w:val="24"/>
          <w:szCs w:val="24"/>
        </w:rPr>
        <w:t>Pismo: RK -</w:t>
      </w:r>
      <w:r w:rsidR="00CC7CFD">
        <w:rPr>
          <w:rFonts w:ascii="Arial" w:hAnsi="Arial" w:cs="Arial"/>
          <w:b/>
          <w:sz w:val="24"/>
          <w:szCs w:val="24"/>
        </w:rPr>
        <w:t xml:space="preserve"> 232</w:t>
      </w:r>
      <w:r w:rsidRPr="0073582D">
        <w:rPr>
          <w:rFonts w:ascii="Arial" w:hAnsi="Arial" w:cs="Arial"/>
          <w:b/>
          <w:sz w:val="24"/>
          <w:szCs w:val="24"/>
        </w:rPr>
        <w:t>/25</w:t>
      </w:r>
    </w:p>
    <w:p w:rsidR="00843A88" w:rsidRPr="00AD45A9" w:rsidRDefault="00843A88" w:rsidP="001A16C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1A16C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1A16C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1A16C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2A0862" w:rsidP="001A16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0862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A0862" w:rsidRPr="004E4B64" w:rsidTr="004B5F4C">
        <w:tc>
          <w:tcPr>
            <w:tcW w:w="2269" w:type="dxa"/>
            <w:shd w:val="clear" w:color="auto" w:fill="auto"/>
          </w:tcPr>
          <w:p w:rsidR="002A0862" w:rsidRPr="004E4B64" w:rsidRDefault="002A0862" w:rsidP="001A16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A0862" w:rsidRPr="004E4B64" w:rsidRDefault="002A0862" w:rsidP="001A16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0862">
              <w:rPr>
                <w:rFonts w:ascii="Arial" w:hAnsi="Arial" w:cs="Arial"/>
                <w:bCs/>
                <w:sz w:val="24"/>
                <w:szCs w:val="24"/>
              </w:rPr>
              <w:t>RK-NZ.261.19.2025.MT</w:t>
            </w:r>
          </w:p>
        </w:tc>
      </w:tr>
    </w:tbl>
    <w:p w:rsidR="004E4B64" w:rsidRPr="00AD45A9" w:rsidRDefault="004E4B64" w:rsidP="001A16C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1A16CC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1A16C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A0862" w:rsidRPr="002A0862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A0862" w:rsidRPr="002A0862">
        <w:rPr>
          <w:rFonts w:ascii="Arial" w:hAnsi="Arial" w:cs="Arial"/>
          <w:sz w:val="24"/>
          <w:szCs w:val="24"/>
        </w:rPr>
        <w:t>(</w:t>
      </w:r>
      <w:proofErr w:type="spellStart"/>
      <w:r w:rsidR="002A0862" w:rsidRPr="002A0862">
        <w:rPr>
          <w:rFonts w:ascii="Arial" w:hAnsi="Arial" w:cs="Arial"/>
          <w:sz w:val="24"/>
          <w:szCs w:val="24"/>
        </w:rPr>
        <w:t>t.j</w:t>
      </w:r>
      <w:proofErr w:type="spellEnd"/>
      <w:r w:rsidR="002A0862" w:rsidRPr="002A0862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90"/>
      </w:tblGrid>
      <w:tr w:rsidR="002A0862" w:rsidRPr="0073582D" w:rsidTr="004B5F4C">
        <w:tc>
          <w:tcPr>
            <w:tcW w:w="9356" w:type="dxa"/>
            <w:shd w:val="clear" w:color="auto" w:fill="auto"/>
          </w:tcPr>
          <w:p w:rsidR="002A0862" w:rsidRPr="0073582D" w:rsidRDefault="002A0862" w:rsidP="001A16CC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358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73582D" w:rsidRPr="0073582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3F494F" w:rsidRPr="001A16CC" w:rsidRDefault="003F494F" w:rsidP="001A16C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16CC">
              <w:rPr>
                <w:rFonts w:ascii="Arial" w:hAnsi="Arial" w:cs="Arial"/>
                <w:bCs/>
                <w:sz w:val="24"/>
                <w:szCs w:val="24"/>
              </w:rPr>
              <w:t>Wniosek o wyjaśnienie treści OPZ oraz doprecyzowanie wymagań Zamawiającego</w:t>
            </w:r>
          </w:p>
          <w:p w:rsidR="003F494F" w:rsidRPr="001A16CC" w:rsidRDefault="003F494F" w:rsidP="001A16C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16CC">
              <w:rPr>
                <w:rFonts w:ascii="Arial" w:hAnsi="Arial" w:cs="Arial"/>
                <w:bCs/>
                <w:sz w:val="24"/>
                <w:szCs w:val="24"/>
              </w:rPr>
              <w:t>Dot. punktu 2.6.19.</w:t>
            </w:r>
            <w:r w:rsidRPr="001A16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F494F" w:rsidRPr="0073582D" w:rsidRDefault="003F494F" w:rsidP="001A16C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582D">
              <w:rPr>
                <w:rFonts w:ascii="Arial" w:hAnsi="Arial" w:cs="Arial"/>
                <w:sz w:val="24"/>
                <w:szCs w:val="24"/>
              </w:rPr>
              <w:t xml:space="preserve">„Wykonawca (lub osoba przez niego upoważniona) zobowiązany jest do codziennej </w:t>
            </w:r>
            <w:r w:rsidRPr="0073582D">
              <w:rPr>
                <w:rFonts w:ascii="Arial" w:hAnsi="Arial" w:cs="Arial"/>
                <w:sz w:val="24"/>
                <w:szCs w:val="24"/>
              </w:rPr>
              <w:lastRenderedPageBreak/>
              <w:t>kontroli swoich pracowników w godzinach między 22.00 a 6.00. W książce ewidencji kontroli pracowników (książkę zapewnia Wykonawca) należy wpisać datę i godzinę kontroli oraz czytelnie się podpisać’’.</w:t>
            </w:r>
          </w:p>
          <w:p w:rsidR="003F494F" w:rsidRDefault="003F494F" w:rsidP="001A16C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582D">
              <w:rPr>
                <w:rFonts w:ascii="Arial" w:hAnsi="Arial" w:cs="Arial"/>
                <w:sz w:val="24"/>
                <w:szCs w:val="24"/>
              </w:rPr>
              <w:t xml:space="preserve">Wnosimy o zmianę zapisu do: „Jednego razu w tygodniu lub zmianę w ciągu  doby’’.  Aktualny zapis ogranicza konkurencyjność i faworyzuje lokalne firmy. Przypominamy, że zgodnie z zasadą proporcjonalności i uczciwej konkurencji z art. 16 pkt 1 i 3 </w:t>
            </w:r>
            <w:proofErr w:type="spellStart"/>
            <w:r w:rsidRPr="0073582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3582D">
              <w:rPr>
                <w:rFonts w:ascii="Arial" w:hAnsi="Arial" w:cs="Arial"/>
                <w:sz w:val="24"/>
                <w:szCs w:val="24"/>
              </w:rPr>
              <w:t>, warunki udziału i wykonania zamówienia muszą pozostawać w racjonalnym związku z jego przedmiotem i nie mogą ograniczać kręgu wykonawców.</w:t>
            </w:r>
          </w:p>
          <w:p w:rsidR="001A16CC" w:rsidRDefault="001A16CC" w:rsidP="001A16C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3582D" w:rsidRDefault="0073582D" w:rsidP="001A16C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73582D" w:rsidRDefault="00EE08F7" w:rsidP="001A16C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08F7">
              <w:rPr>
                <w:rFonts w:ascii="Arial" w:hAnsi="Arial" w:cs="Arial"/>
                <w:sz w:val="24"/>
                <w:szCs w:val="24"/>
              </w:rPr>
              <w:t>Zamawiający nie wyraża zgody na zmianę ww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EE08F7">
              <w:rPr>
                <w:rFonts w:ascii="Arial" w:hAnsi="Arial" w:cs="Arial"/>
                <w:sz w:val="24"/>
                <w:szCs w:val="24"/>
              </w:rPr>
              <w:t xml:space="preserve"> zapisów.</w:t>
            </w:r>
          </w:p>
          <w:p w:rsidR="00EE08F7" w:rsidRDefault="00EE08F7" w:rsidP="001A16C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A16CC" w:rsidRPr="00EE08F7" w:rsidRDefault="001A16CC" w:rsidP="001A16C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73582D" w:rsidRPr="0073582D" w:rsidRDefault="0073582D" w:rsidP="001A16C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58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3F494F" w:rsidRPr="001A16CC" w:rsidRDefault="003F494F" w:rsidP="001A16C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16CC">
              <w:rPr>
                <w:rFonts w:ascii="Arial" w:hAnsi="Arial" w:cs="Arial"/>
                <w:bCs/>
                <w:sz w:val="24"/>
                <w:szCs w:val="24"/>
              </w:rPr>
              <w:t xml:space="preserve">Wniosek o wyjaśnienie treści SWZ na podstawie art. 284 ust. 1 ustawy </w:t>
            </w:r>
            <w:proofErr w:type="spellStart"/>
            <w:r w:rsidRPr="001A16CC">
              <w:rPr>
                <w:rFonts w:ascii="Arial" w:hAnsi="Arial" w:cs="Arial"/>
                <w:bCs/>
                <w:sz w:val="24"/>
                <w:szCs w:val="24"/>
              </w:rPr>
              <w:t>Pzp</w:t>
            </w:r>
            <w:proofErr w:type="spellEnd"/>
          </w:p>
          <w:p w:rsidR="003F494F" w:rsidRPr="001A16CC" w:rsidRDefault="003F494F" w:rsidP="001A16C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16CC">
              <w:rPr>
                <w:rFonts w:ascii="Arial" w:hAnsi="Arial" w:cs="Arial"/>
                <w:bCs/>
                <w:sz w:val="24"/>
                <w:szCs w:val="24"/>
              </w:rPr>
              <w:t>Dot. punktu 6 (Termin wykonania zamówienia)  do SWZ</w:t>
            </w:r>
          </w:p>
          <w:p w:rsidR="003F494F" w:rsidRPr="0073582D" w:rsidRDefault="003F494F" w:rsidP="001A16C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582D">
              <w:rPr>
                <w:rFonts w:ascii="Arial" w:hAnsi="Arial" w:cs="Arial"/>
                <w:sz w:val="24"/>
                <w:szCs w:val="24"/>
              </w:rPr>
              <w:t>„Zamówienie musi zostać zrealizowane w terminie:</w:t>
            </w:r>
          </w:p>
          <w:tbl>
            <w:tblPr>
              <w:tblW w:w="8640" w:type="dxa"/>
              <w:tblInd w:w="534" w:type="dxa"/>
              <w:tblLook w:val="01E0" w:firstRow="1" w:lastRow="1" w:firstColumn="1" w:lastColumn="1" w:noHBand="0" w:noVBand="0"/>
            </w:tblPr>
            <w:tblGrid>
              <w:gridCol w:w="8640"/>
            </w:tblGrid>
            <w:tr w:rsidR="003F494F" w:rsidRPr="0073582D" w:rsidTr="003F494F">
              <w:tc>
                <w:tcPr>
                  <w:tcW w:w="8640" w:type="dxa"/>
                  <w:hideMark/>
                </w:tcPr>
                <w:p w:rsidR="003F494F" w:rsidRPr="0073582D" w:rsidRDefault="003F494F" w:rsidP="001A16CC">
                  <w:pPr>
                    <w:spacing w:before="240" w:after="60" w:line="360" w:lineRule="auto"/>
                    <w:jc w:val="both"/>
                    <w:rPr>
                      <w:rFonts w:ascii="Arial" w:hAnsi="Arial" w:cs="Arial"/>
                      <w:kern w:val="2"/>
                      <w:sz w:val="24"/>
                      <w:szCs w:val="24"/>
                    </w:rPr>
                  </w:pPr>
                  <w:r w:rsidRPr="0073582D">
                    <w:rPr>
                      <w:rFonts w:ascii="Arial" w:hAnsi="Arial" w:cs="Arial"/>
                      <w:b/>
                      <w:kern w:val="2"/>
                      <w:sz w:val="24"/>
                      <w:szCs w:val="24"/>
                    </w:rPr>
                    <w:t>12 miesięcy począwszy od pierwszego dnia miesiąca, następującego po miesiącu, w którym zostanie podpisana umowa</w:t>
                  </w:r>
                  <w:r w:rsidRPr="0073582D">
                    <w:rPr>
                      <w:rFonts w:ascii="Arial" w:hAnsi="Arial" w:cs="Arial"/>
                      <w:kern w:val="2"/>
                      <w:sz w:val="24"/>
                      <w:szCs w:val="24"/>
                    </w:rPr>
                    <w:t xml:space="preserve"> – dla części zamówienia: 1, 2, 3”.</w:t>
                  </w:r>
                </w:p>
              </w:tc>
            </w:tr>
          </w:tbl>
          <w:p w:rsidR="002A0862" w:rsidRDefault="003F494F" w:rsidP="001A16C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582D">
              <w:rPr>
                <w:rFonts w:ascii="Arial" w:hAnsi="Arial" w:cs="Arial"/>
                <w:sz w:val="24"/>
                <w:szCs w:val="24"/>
              </w:rPr>
              <w:t>Proszę o doprecyzowanie czy pierwszym dniem miesiąca</w:t>
            </w:r>
            <w:r w:rsidRPr="0073582D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73582D">
              <w:rPr>
                <w:rFonts w:ascii="Arial" w:hAnsi="Arial" w:cs="Arial"/>
                <w:bCs/>
                <w:sz w:val="24"/>
                <w:szCs w:val="24"/>
              </w:rPr>
              <w:t>następującego po miesiącu, w</w:t>
            </w:r>
            <w:r w:rsidRPr="0073582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3582D">
              <w:rPr>
                <w:rFonts w:ascii="Arial" w:hAnsi="Arial" w:cs="Arial"/>
                <w:bCs/>
                <w:sz w:val="24"/>
                <w:szCs w:val="24"/>
              </w:rPr>
              <w:t>którym zostanie podpisana umowa</w:t>
            </w:r>
            <w:r w:rsidRPr="0073582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3582D">
              <w:rPr>
                <w:rFonts w:ascii="Arial" w:hAnsi="Arial" w:cs="Arial"/>
                <w:sz w:val="24"/>
                <w:szCs w:val="24"/>
              </w:rPr>
              <w:t xml:space="preserve"> jest 01.07.2025r.</w:t>
            </w:r>
            <w:r w:rsidRPr="0073582D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1A16CC" w:rsidRPr="0073582D" w:rsidRDefault="001A16CC" w:rsidP="001A16C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A0862" w:rsidRDefault="0073582D" w:rsidP="001A16C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FF10EB" w:rsidRPr="00FF10EB" w:rsidRDefault="00FF10EB" w:rsidP="001A16CC">
            <w:pPr>
              <w:pStyle w:val="Nagwek1"/>
              <w:spacing w:line="360" w:lineRule="auto"/>
              <w:jc w:val="both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bCs/>
                <w:sz w:val="24"/>
                <w:szCs w:val="24"/>
              </w:rPr>
              <w:t>Zgodnie z pkt 6 SWZ: „</w:t>
            </w:r>
            <w:r w:rsidRPr="00FF10EB">
              <w:rPr>
                <w:rFonts w:cs="Arial"/>
                <w:b w:val="0"/>
                <w:sz w:val="24"/>
                <w:szCs w:val="24"/>
              </w:rPr>
              <w:t>Zamówienie musi zostać zrealizowane w terminie:</w:t>
            </w:r>
          </w:p>
          <w:tbl>
            <w:tblPr>
              <w:tblW w:w="8640" w:type="dxa"/>
              <w:tblInd w:w="534" w:type="dxa"/>
              <w:tblLook w:val="01E0" w:firstRow="1" w:lastRow="1" w:firstColumn="1" w:lastColumn="1" w:noHBand="0" w:noVBand="0"/>
            </w:tblPr>
            <w:tblGrid>
              <w:gridCol w:w="8640"/>
            </w:tblGrid>
            <w:tr w:rsidR="00FF10EB" w:rsidRPr="00FF10EB" w:rsidTr="00BD664E">
              <w:tc>
                <w:tcPr>
                  <w:tcW w:w="8640" w:type="dxa"/>
                  <w:hideMark/>
                </w:tcPr>
                <w:p w:rsidR="001A16CC" w:rsidRDefault="00FF10EB" w:rsidP="001A16CC">
                  <w:pPr>
                    <w:spacing w:after="120"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F10EB">
                    <w:rPr>
                      <w:rFonts w:ascii="Arial" w:hAnsi="Arial" w:cs="Arial"/>
                      <w:sz w:val="24"/>
                      <w:szCs w:val="24"/>
                    </w:rPr>
                    <w:t xml:space="preserve">12 miesięcy począwszy </w:t>
                  </w:r>
                  <w:r w:rsidRPr="00FF10EB">
                    <w:rPr>
                      <w:rFonts w:ascii="Arial" w:hAnsi="Arial" w:cs="Arial"/>
                      <w:b/>
                      <w:sz w:val="24"/>
                      <w:szCs w:val="24"/>
                    </w:rPr>
                    <w:t>od pierwszego dnia miesiąca,</w:t>
                  </w:r>
                  <w:r w:rsidRPr="00FF10E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FF10EB">
                    <w:rPr>
                      <w:rFonts w:ascii="Arial" w:hAnsi="Arial" w:cs="Arial"/>
                      <w:b/>
                      <w:sz w:val="24"/>
                      <w:szCs w:val="24"/>
                    </w:rPr>
                    <w:t>następującego po miesiącu, w którym zostanie podpisana umowa</w:t>
                  </w:r>
                  <w:r w:rsidRPr="00FF10EB">
                    <w:rPr>
                      <w:rFonts w:ascii="Arial" w:hAnsi="Arial" w:cs="Arial"/>
                      <w:sz w:val="24"/>
                      <w:szCs w:val="24"/>
                    </w:rPr>
                    <w:t xml:space="preserve"> – dla części zamówienia: 1, </w:t>
                  </w:r>
                  <w:r w:rsidRPr="00FF10EB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2, 3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”. </w:t>
                  </w:r>
                </w:p>
                <w:p w:rsidR="00FF10EB" w:rsidRPr="00FF10EB" w:rsidRDefault="00FF10EB" w:rsidP="001A16CC">
                  <w:pPr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Zgodnie z powyższym zapisem </w:t>
                  </w:r>
                  <w:r w:rsidRPr="0073582D">
                    <w:rPr>
                      <w:rFonts w:ascii="Arial" w:hAnsi="Arial" w:cs="Arial"/>
                      <w:sz w:val="24"/>
                      <w:szCs w:val="24"/>
                    </w:rPr>
                    <w:t>pierwszym dniem miesiąca</w:t>
                  </w:r>
                  <w:r w:rsidRPr="0073582D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, </w:t>
                  </w:r>
                  <w:r w:rsidRPr="0073582D">
                    <w:rPr>
                      <w:rFonts w:ascii="Arial" w:hAnsi="Arial" w:cs="Arial"/>
                      <w:bCs/>
                      <w:sz w:val="24"/>
                      <w:szCs w:val="24"/>
                    </w:rPr>
                    <w:t>następującego po miesiącu, w</w:t>
                  </w:r>
                  <w:r w:rsidRPr="0073582D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73582D">
                    <w:rPr>
                      <w:rFonts w:ascii="Arial" w:hAnsi="Arial" w:cs="Arial"/>
                      <w:bCs/>
                      <w:sz w:val="24"/>
                      <w:szCs w:val="24"/>
                    </w:rPr>
                    <w:t>którym zostanie podpisana umowa</w:t>
                  </w:r>
                  <w:r w:rsidRPr="0073582D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będzie 01.07.2025r., jeżeli umowa zostanie podpisana w czerwcu. Na obecnym etapie ww. postępowania  Zamawiający nie jest w stanie określić daty podpisania umowy.</w:t>
                  </w:r>
                </w:p>
              </w:tc>
            </w:tr>
          </w:tbl>
          <w:p w:rsidR="00FF10EB" w:rsidRDefault="00FF10EB" w:rsidP="001A16C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83400" w:rsidRDefault="00183400" w:rsidP="001A16C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83400" w:rsidRDefault="00183400" w:rsidP="001A16C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83400" w:rsidRDefault="00183400" w:rsidP="001A16CC">
            <w:pPr>
              <w:spacing w:line="360" w:lineRule="auto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Kanclerz Politechniki</w:t>
            </w:r>
          </w:p>
          <w:p w:rsidR="00183400" w:rsidRDefault="00183400" w:rsidP="001A16CC">
            <w:pPr>
              <w:spacing w:line="360" w:lineRule="auto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Częstochowskiej</w:t>
            </w:r>
          </w:p>
          <w:p w:rsidR="00183400" w:rsidRPr="0073582D" w:rsidRDefault="00183400" w:rsidP="001A16CC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dr inż. Arkadiusz Kociszewski</w:t>
            </w:r>
          </w:p>
          <w:p w:rsidR="002A0862" w:rsidRPr="0073582D" w:rsidRDefault="002A0862" w:rsidP="001A16C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bookmarkStart w:id="0" w:name="_GoBack"/>
        <w:bookmarkEnd w:id="0"/>
      </w:tr>
    </w:tbl>
    <w:p w:rsidR="00BE7BFD" w:rsidRPr="0073582D" w:rsidRDefault="00BE7BFD" w:rsidP="001A16C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73582D" w:rsidSect="001A16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134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E44" w:rsidRDefault="00D15E44">
      <w:r>
        <w:separator/>
      </w:r>
    </w:p>
  </w:endnote>
  <w:endnote w:type="continuationSeparator" w:id="0">
    <w:p w:rsidR="00D15E44" w:rsidRDefault="00D15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82D" w:rsidRPr="0073582D" w:rsidRDefault="00CC7CFD" w:rsidP="0073582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9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6150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6147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3582D" w:rsidRPr="0073582D" w:rsidTr="002B128E">
      <w:tc>
        <w:tcPr>
          <w:tcW w:w="0" w:type="auto"/>
          <w:shd w:val="clear" w:color="auto" w:fill="auto"/>
          <w:vAlign w:val="center"/>
        </w:tcPr>
        <w:p w:rsidR="0073582D" w:rsidRPr="0073582D" w:rsidRDefault="0073582D" w:rsidP="0073582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3582D" w:rsidRPr="0073582D" w:rsidRDefault="0073582D" w:rsidP="0073582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3582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3582D" w:rsidRPr="0073582D" w:rsidRDefault="0073582D" w:rsidP="0073582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3582D" w:rsidRPr="0073582D" w:rsidRDefault="0073582D" w:rsidP="0073582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3582D" w:rsidRPr="0073582D" w:rsidRDefault="0073582D" w:rsidP="0073582D">
    <w:pPr>
      <w:spacing w:line="276" w:lineRule="auto"/>
      <w:rPr>
        <w:rFonts w:ascii="Roboto" w:hAnsi="Roboto"/>
        <w:b/>
        <w:bCs/>
        <w:sz w:val="24"/>
        <w:szCs w:val="24"/>
      </w:rPr>
    </w:pPr>
    <w:r w:rsidRPr="0073582D">
      <w:rPr>
        <w:rFonts w:ascii="Roboto" w:hAnsi="Roboto"/>
        <w:b/>
        <w:bCs/>
        <w:sz w:val="24"/>
        <w:szCs w:val="18"/>
      </w:rPr>
      <w:t>Kanclerz Politechniki Częstochowskiej</w:t>
    </w:r>
  </w:p>
  <w:p w:rsidR="0073582D" w:rsidRPr="0073582D" w:rsidRDefault="00CC7CFD" w:rsidP="0073582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6148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73582D" w:rsidRPr="0073582D">
      <w:rPr>
        <w:rFonts w:ascii="Roboto" w:hAnsi="Roboto"/>
        <w:sz w:val="24"/>
        <w:szCs w:val="24"/>
      </w:rPr>
      <w:t>ul. Gen. J.H. Dąbrowskiego 69, 42-201 Częstochowa</w:t>
    </w:r>
  </w:p>
  <w:p w:rsidR="0073582D" w:rsidRPr="0073582D" w:rsidRDefault="0073582D" w:rsidP="0073582D">
    <w:pPr>
      <w:spacing w:line="276" w:lineRule="auto"/>
      <w:rPr>
        <w:rFonts w:ascii="Arial" w:hAnsi="Arial"/>
        <w:noProof/>
        <w:sz w:val="24"/>
        <w:szCs w:val="24"/>
      </w:rPr>
    </w:pPr>
    <w:r w:rsidRPr="0073582D">
      <w:rPr>
        <w:rFonts w:ascii="Roboto" w:hAnsi="Roboto"/>
        <w:sz w:val="24"/>
        <w:szCs w:val="24"/>
      </w:rPr>
      <w:t>tel. +48 34 325 02 56, e-mail: kanclerz@pcz.pl</w:t>
    </w:r>
  </w:p>
  <w:p w:rsidR="0073582D" w:rsidRPr="0073582D" w:rsidRDefault="0073582D" w:rsidP="0073582D">
    <w:pPr>
      <w:rPr>
        <w:rFonts w:ascii="Roboto" w:hAnsi="Roboto"/>
        <w:b/>
        <w:sz w:val="24"/>
        <w:szCs w:val="24"/>
      </w:rPr>
    </w:pPr>
    <w:r w:rsidRPr="0073582D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C7CFD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C7CFD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16C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E44" w:rsidRDefault="00D15E44">
      <w:r>
        <w:separator/>
      </w:r>
    </w:p>
  </w:footnote>
  <w:footnote w:type="continuationSeparator" w:id="0">
    <w:p w:rsidR="00D15E44" w:rsidRDefault="00D15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862" w:rsidRDefault="002A08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82D" w:rsidRPr="0073582D" w:rsidRDefault="00CC7CFD" w:rsidP="0073582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-.15pt;margin-top:57.65pt;width:425.25pt;height:.05pt;z-index:251659264;visibility:visible" strokeweight="1.5pt"/>
      </w:pict>
    </w:r>
  </w:p>
  <w:p w:rsidR="0073582D" w:rsidRPr="0073582D" w:rsidRDefault="0073582D" w:rsidP="0073582D">
    <w:pPr>
      <w:spacing w:after="160" w:line="259" w:lineRule="auto"/>
      <w:rPr>
        <w:rFonts w:ascii="Arial" w:hAnsi="Arial"/>
        <w:sz w:val="22"/>
        <w:szCs w:val="22"/>
      </w:rPr>
    </w:pPr>
  </w:p>
  <w:p w:rsidR="002A0862" w:rsidRDefault="002A08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862" w:rsidRDefault="002A08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51"/>
    <o:shapelayout v:ext="edit">
      <o:idmap v:ext="edit" data="6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5E44"/>
    <w:rsid w:val="00031374"/>
    <w:rsid w:val="000427D1"/>
    <w:rsid w:val="000A1097"/>
    <w:rsid w:val="000E2A8F"/>
    <w:rsid w:val="0012774F"/>
    <w:rsid w:val="00144B7A"/>
    <w:rsid w:val="00180C6E"/>
    <w:rsid w:val="00183400"/>
    <w:rsid w:val="001A16CC"/>
    <w:rsid w:val="0029606A"/>
    <w:rsid w:val="002A0862"/>
    <w:rsid w:val="003F494F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582D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C7CFD"/>
    <w:rsid w:val="00D15E4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08F7"/>
    <w:rsid w:val="00FC5957"/>
    <w:rsid w:val="00FD265E"/>
    <w:rsid w:val="00FD4AEC"/>
    <w:rsid w:val="00FF10E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1"/>
    <o:shapelayout v:ext="edit">
      <o:idmap v:ext="edit" data="1"/>
    </o:shapelayout>
  </w:shapeDefaults>
  <w:decimalSymbol w:val=","/>
  <w:listSeparator w:val=";"/>
  <w14:docId w14:val="4726FE0F"/>
  <w15:chartTrackingRefBased/>
  <w15:docId w15:val="{8FD2B79A-5D93-4B9E-9FF3-F6C78959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343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2025-05-29T09:00:00Z</cp:lastPrinted>
  <dcterms:created xsi:type="dcterms:W3CDTF">2025-05-29T11:39:00Z</dcterms:created>
  <dcterms:modified xsi:type="dcterms:W3CDTF">2025-05-29T11:39:00Z</dcterms:modified>
</cp:coreProperties>
</file>