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162B30">
        <w:rPr>
          <w:rFonts w:ascii="Arial" w:hAnsi="Arial" w:cs="Arial"/>
          <w:bCs/>
          <w:szCs w:val="24"/>
        </w:rPr>
        <w:t>3</w:t>
      </w:r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056D1" w:rsidRPr="003056D1">
        <w:rPr>
          <w:rFonts w:ascii="Arial" w:hAnsi="Arial" w:cs="Arial"/>
          <w:b/>
          <w:sz w:val="24"/>
          <w:szCs w:val="24"/>
        </w:rPr>
        <w:t>CRZP/104/2025/AZP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056D1" w:rsidRPr="003056D1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056D1" w:rsidRPr="003056D1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3056D1" w:rsidRPr="003056D1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056D1" w:rsidRPr="003056D1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3056D1" w:rsidRPr="003056D1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056D1" w:rsidTr="00D2131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056D1" w:rsidRDefault="003056D1" w:rsidP="00D2131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056D1" w:rsidRDefault="003056D1" w:rsidP="00D2131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056D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056D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056D1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3056D1" w:rsidRDefault="003056D1" w:rsidP="00D2131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3056D1" w:rsidRDefault="003056D1" w:rsidP="00D2131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056D1" w:rsidRDefault="003056D1" w:rsidP="00D2131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3056D1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056D1">
        <w:rPr>
          <w:rFonts w:ascii="Arial" w:hAnsi="Arial" w:cs="Arial"/>
          <w:b/>
          <w:sz w:val="24"/>
          <w:szCs w:val="24"/>
        </w:rPr>
        <w:t>Opracowanie dokumentacji niezbędnej do wszczęcia i przeprowadzenia postępowania dotyczącego udzielenia zamówienia publicznego pn.: "Zaprojektuj i wybuduj następcę Daru Młodzieży"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3056D1" w:rsidRPr="003056D1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>
        <w:rPr>
          <w:rFonts w:ascii="Arial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3056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056D1" w:rsidTr="003056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6D1" w:rsidRDefault="003056D1" w:rsidP="00D213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6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6D1" w:rsidRDefault="003056D1" w:rsidP="00D2131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56D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056D1" w:rsidRPr="003056D1" w:rsidRDefault="003056D1" w:rsidP="00D213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6D1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 sytuacji ekonomicznej i finansowej.</w:t>
            </w:r>
          </w:p>
          <w:p w:rsidR="003056D1" w:rsidRDefault="003056D1" w:rsidP="00D213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6D1">
              <w:rPr>
                <w:rFonts w:ascii="Arial" w:hAnsi="Arial" w:cs="Arial"/>
                <w:sz w:val="24"/>
                <w:szCs w:val="24"/>
              </w:rPr>
              <w:t>Zamawiający wymaga, aby Wykonawca wykazał, że posiada ubezpieczenie od odpowiedzialności cywilnej (OC) w zakresie prowadzonej działalności związanej z przedmiotem zamówienia na kwotę, co najmniej 300 000 zł.</w:t>
            </w:r>
          </w:p>
        </w:tc>
      </w:tr>
      <w:tr w:rsidR="003056D1" w:rsidTr="003056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6D1" w:rsidRDefault="003056D1" w:rsidP="00D213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6D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6D1" w:rsidRDefault="003056D1" w:rsidP="00D2131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56D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056D1" w:rsidRDefault="003056D1" w:rsidP="00D213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6D1">
              <w:rPr>
                <w:rFonts w:ascii="Arial" w:hAnsi="Arial" w:cs="Arial"/>
                <w:sz w:val="24"/>
                <w:szCs w:val="24"/>
              </w:rPr>
              <w:t>Wykonawca musi wykazać, iż w okresie ostatnich dziesięciu lat przed upływem terminu składania ofert, a jeżeli okres prowadzenia działalności jest krótszy - w tym okresie, wykonał co najmniej jeden projekt zatwierdzony przez klasyfikatora należącego do IACS lub wybudował żaglowiec o kadłubie dłuższym niż 70 metrów.</w:t>
            </w:r>
          </w:p>
        </w:tc>
      </w:tr>
      <w:tr w:rsidR="003056D1" w:rsidTr="003056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6D1" w:rsidRDefault="003056D1" w:rsidP="00D213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6D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6D1" w:rsidRDefault="003056D1" w:rsidP="00D2131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56D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056D1" w:rsidRDefault="003056D1" w:rsidP="00D213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6D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3056D1" w:rsidTr="003056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6D1" w:rsidRDefault="003056D1" w:rsidP="00D2131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56D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6D1" w:rsidRDefault="003056D1" w:rsidP="00D2131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56D1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056D1" w:rsidRDefault="003056D1" w:rsidP="00D2131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056D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162B3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…………………………………………</w:t>
      </w:r>
    </w:p>
    <w:p w:rsidR="00E4548F" w:rsidRDefault="00E4548F" w:rsidP="00162B30">
      <w:pPr>
        <w:spacing w:after="0" w:line="360" w:lineRule="auto"/>
        <w:ind w:left="3686"/>
        <w:jc w:val="both"/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  <w:bookmarkStart w:id="1" w:name="_GoBack"/>
      <w:bookmarkEnd w:id="1"/>
    </w:p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5B34" w:rsidRDefault="00165B34" w:rsidP="00E4548F">
      <w:pPr>
        <w:spacing w:after="0" w:line="240" w:lineRule="auto"/>
      </w:pPr>
      <w:r>
        <w:separator/>
      </w:r>
    </w:p>
  </w:endnote>
  <w:endnote w:type="continuationSeparator" w:id="0">
    <w:p w:rsidR="00165B34" w:rsidRDefault="00165B34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6D1" w:rsidRDefault="003056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6D1" w:rsidRDefault="003056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6D1" w:rsidRDefault="003056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5B34" w:rsidRDefault="00165B34" w:rsidP="00E4548F">
      <w:pPr>
        <w:spacing w:after="0" w:line="240" w:lineRule="auto"/>
      </w:pPr>
      <w:r>
        <w:separator/>
      </w:r>
    </w:p>
  </w:footnote>
  <w:footnote w:type="continuationSeparator" w:id="0">
    <w:p w:rsidR="00165B34" w:rsidRDefault="00165B34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6D1" w:rsidRDefault="00305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6D1" w:rsidRDefault="003056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6D1" w:rsidRDefault="00305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B34"/>
    <w:rsid w:val="00162B30"/>
    <w:rsid w:val="00165B34"/>
    <w:rsid w:val="002621C4"/>
    <w:rsid w:val="003056D1"/>
    <w:rsid w:val="007B107C"/>
    <w:rsid w:val="007C7D43"/>
    <w:rsid w:val="00843802"/>
    <w:rsid w:val="008750B3"/>
    <w:rsid w:val="00C31816"/>
    <w:rsid w:val="00CA2A23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B86A3973-B61E-4308-B6E8-CB1355F9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05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56D1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05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56D1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999</Words>
  <Characters>5999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2025-05-28T07:30:00Z</cp:lastPrinted>
  <dcterms:created xsi:type="dcterms:W3CDTF">2025-05-28T07:30:00Z</dcterms:created>
  <dcterms:modified xsi:type="dcterms:W3CDTF">2025-05-28T07:30:00Z</dcterms:modified>
</cp:coreProperties>
</file>