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45325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3258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53258">
        <w:rPr>
          <w:rFonts w:ascii="Arial" w:hAnsi="Arial" w:cs="Arial"/>
          <w:sz w:val="24"/>
          <w:szCs w:val="24"/>
        </w:rPr>
        <w:t>2025-05-27</w:t>
      </w:r>
    </w:p>
    <w:p w:rsidR="00986737" w:rsidRPr="009432A1" w:rsidRDefault="0045325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325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45325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53258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3258">
        <w:rPr>
          <w:rFonts w:ascii="Arial" w:hAnsi="Arial" w:cs="Arial"/>
          <w:sz w:val="24"/>
          <w:szCs w:val="24"/>
        </w:rPr>
        <w:t>69</w:t>
      </w:r>
    </w:p>
    <w:p w:rsidR="00986737" w:rsidRDefault="00453258" w:rsidP="00A56FA3">
      <w:pPr>
        <w:rPr>
          <w:rFonts w:ascii="Arial" w:hAnsi="Arial" w:cs="Arial"/>
          <w:sz w:val="24"/>
          <w:szCs w:val="24"/>
        </w:rPr>
      </w:pPr>
      <w:r w:rsidRPr="00453258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53258">
        <w:rPr>
          <w:rFonts w:ascii="Arial" w:hAnsi="Arial" w:cs="Arial"/>
          <w:sz w:val="24"/>
          <w:szCs w:val="24"/>
        </w:rPr>
        <w:t>Częstochowa</w:t>
      </w:r>
    </w:p>
    <w:p w:rsidR="00A56FA3" w:rsidRDefault="00A56FA3" w:rsidP="00A56FA3">
      <w:pPr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56FA3" w:rsidRPr="00A56FA3" w:rsidRDefault="00A56FA3" w:rsidP="00A56FA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5325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3258">
              <w:rPr>
                <w:rFonts w:ascii="Arial" w:hAnsi="Arial" w:cs="Arial"/>
                <w:bCs/>
                <w:sz w:val="24"/>
                <w:szCs w:val="24"/>
              </w:rPr>
              <w:t>Dostawa urządzenia wielofunkcyjnego oraz wysoce wydajnej jednostki obliczeniowej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53258" w:rsidRPr="004E4B64" w:rsidTr="00480E0E">
        <w:tc>
          <w:tcPr>
            <w:tcW w:w="2269" w:type="dxa"/>
            <w:shd w:val="clear" w:color="auto" w:fill="auto"/>
          </w:tcPr>
          <w:p w:rsidR="00453258" w:rsidRPr="004E4B64" w:rsidRDefault="00453258" w:rsidP="00480E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3258" w:rsidRPr="004E4B64" w:rsidRDefault="00453258" w:rsidP="00480E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3258">
              <w:rPr>
                <w:rFonts w:ascii="Arial" w:hAnsi="Arial" w:cs="Arial"/>
                <w:bCs/>
                <w:sz w:val="24"/>
                <w:szCs w:val="24"/>
              </w:rPr>
              <w:t>RK-NZ.261.14.2025.MM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53258" w:rsidRPr="00453258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53258" w:rsidRPr="00453258">
        <w:rPr>
          <w:rFonts w:ascii="Arial" w:hAnsi="Arial" w:cs="Arial"/>
          <w:sz w:val="24"/>
          <w:szCs w:val="24"/>
        </w:rPr>
        <w:t>27/05/2025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53258" w:rsidRPr="00453258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386"/>
        <w:gridCol w:w="1559"/>
      </w:tblGrid>
      <w:tr w:rsidR="006B27ED" w:rsidRPr="00BB547B" w:rsidTr="00A56FA3">
        <w:tc>
          <w:tcPr>
            <w:tcW w:w="993" w:type="dxa"/>
            <w:shd w:val="clear" w:color="auto" w:fill="F2F2F2"/>
            <w:vAlign w:val="center"/>
          </w:tcPr>
          <w:p w:rsidR="006B27ED" w:rsidRPr="00986737" w:rsidRDefault="00986737" w:rsidP="00A56F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986737" w:rsidRDefault="00986737" w:rsidP="00A56F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986737" w:rsidRDefault="006B27ED" w:rsidP="00A56F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986737" w:rsidRDefault="006B27ED" w:rsidP="00A56F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3258" w:rsidRPr="00BB547B" w:rsidTr="00A56FA3">
        <w:tc>
          <w:tcPr>
            <w:tcW w:w="993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453258" w:rsidRPr="00986737" w:rsidRDefault="00453258" w:rsidP="00A56F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453258" w:rsidRPr="00986737" w:rsidRDefault="00453258" w:rsidP="00A56F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Wolica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258">
              <w:rPr>
                <w:rFonts w:ascii="Arial" w:hAnsi="Arial" w:cs="Arial"/>
                <w:sz w:val="24"/>
                <w:szCs w:val="24"/>
              </w:rPr>
              <w:t>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3258" w:rsidRPr="00986737" w:rsidRDefault="00453258" w:rsidP="00A56F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28-232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258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23 978.85 zł</w:t>
            </w:r>
          </w:p>
        </w:tc>
      </w:tr>
      <w:tr w:rsidR="00453258" w:rsidRPr="00BB547B" w:rsidTr="00A56FA3">
        <w:tc>
          <w:tcPr>
            <w:tcW w:w="993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453258" w:rsidRPr="00986737" w:rsidRDefault="00453258" w:rsidP="00A56F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A56FA3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453258" w:rsidRPr="00986737" w:rsidRDefault="00A56FA3" w:rsidP="00A56F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453258" w:rsidRPr="00986737" w:rsidRDefault="00453258" w:rsidP="00A56F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258">
              <w:rPr>
                <w:rFonts w:ascii="Arial" w:hAnsi="Arial" w:cs="Arial"/>
                <w:sz w:val="24"/>
                <w:szCs w:val="24"/>
              </w:rPr>
              <w:t>C</w:t>
            </w:r>
            <w:r w:rsidR="00A56FA3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1 328.40 zł</w:t>
            </w:r>
          </w:p>
        </w:tc>
      </w:tr>
      <w:tr w:rsidR="00453258" w:rsidRPr="00BB547B" w:rsidTr="00A56FA3">
        <w:tc>
          <w:tcPr>
            <w:tcW w:w="993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A56FA3" w:rsidRPr="00986737" w:rsidRDefault="00A56FA3" w:rsidP="00A56F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56FA3" w:rsidRPr="00986737" w:rsidRDefault="00A56FA3" w:rsidP="00A56F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453258" w:rsidRPr="00986737" w:rsidRDefault="00A56FA3" w:rsidP="00A56F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258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26 149.80 zł</w:t>
            </w:r>
          </w:p>
        </w:tc>
      </w:tr>
      <w:tr w:rsidR="00453258" w:rsidRPr="00BB547B" w:rsidTr="00A56FA3">
        <w:tc>
          <w:tcPr>
            <w:tcW w:w="993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453258" w:rsidRPr="00986737" w:rsidRDefault="00453258" w:rsidP="00A56F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453258" w:rsidRPr="00986737" w:rsidRDefault="00A56FA3" w:rsidP="00A56F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453258" w:rsidRPr="00986737" w:rsidRDefault="00453258" w:rsidP="00A56F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258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3258" w:rsidRPr="00986737" w:rsidRDefault="00453258" w:rsidP="00A56F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258">
              <w:rPr>
                <w:rFonts w:ascii="Arial" w:hAnsi="Arial" w:cs="Arial"/>
                <w:sz w:val="24"/>
                <w:szCs w:val="24"/>
              </w:rPr>
              <w:t>28 892.70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56F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501" w:rsidRDefault="00334501">
      <w:r>
        <w:separator/>
      </w:r>
    </w:p>
  </w:endnote>
  <w:endnote w:type="continuationSeparator" w:id="0">
    <w:p w:rsidR="00334501" w:rsidRDefault="0033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FA3" w:rsidRDefault="00A56FA3" w:rsidP="00A56F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6FA3" w:rsidTr="00480E0E">
      <w:tc>
        <w:tcPr>
          <w:tcW w:w="0" w:type="auto"/>
          <w:shd w:val="clear" w:color="auto" w:fill="auto"/>
          <w:vAlign w:val="center"/>
        </w:tcPr>
        <w:p w:rsidR="00A56FA3" w:rsidRPr="00B44D15" w:rsidRDefault="00A56FA3" w:rsidP="00A56F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6FA3" w:rsidRPr="00B7388A" w:rsidRDefault="00A56FA3" w:rsidP="00A56F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56FA3" w:rsidRPr="00AB1BF2" w:rsidRDefault="00A56FA3" w:rsidP="00A56F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56FA3" w:rsidRPr="0099535B" w:rsidRDefault="00A56FA3" w:rsidP="00A56FA3">
          <w:pPr>
            <w:pStyle w:val="Bezodstpw"/>
            <w:jc w:val="center"/>
            <w:rPr>
              <w:noProof/>
            </w:rPr>
          </w:pPr>
        </w:p>
      </w:tc>
    </w:tr>
  </w:tbl>
  <w:p w:rsidR="00A56FA3" w:rsidRPr="008F758E" w:rsidRDefault="00A56FA3" w:rsidP="00A56F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56FA3" w:rsidRPr="008F758E" w:rsidRDefault="00A56FA3" w:rsidP="00A56F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56FA3" w:rsidRPr="00D57C24" w:rsidRDefault="00A56FA3" w:rsidP="00A56F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56FA3" w:rsidRPr="00B7388A" w:rsidRDefault="00A56FA3" w:rsidP="00A56FA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A56FA3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6FA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501" w:rsidRDefault="00334501">
      <w:r>
        <w:separator/>
      </w:r>
    </w:p>
  </w:footnote>
  <w:footnote w:type="continuationSeparator" w:id="0">
    <w:p w:rsidR="00334501" w:rsidRDefault="00334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58" w:rsidRDefault="00453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FA3" w:rsidRPr="0062295F" w:rsidRDefault="00A56FA3" w:rsidP="00A56F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53258" w:rsidRDefault="00453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58" w:rsidRDefault="004532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501"/>
    <w:rsid w:val="00007727"/>
    <w:rsid w:val="00017720"/>
    <w:rsid w:val="00035488"/>
    <w:rsid w:val="000D7F25"/>
    <w:rsid w:val="000E00E5"/>
    <w:rsid w:val="00173B20"/>
    <w:rsid w:val="001C69FF"/>
    <w:rsid w:val="0023318D"/>
    <w:rsid w:val="00334501"/>
    <w:rsid w:val="003D72FD"/>
    <w:rsid w:val="00423179"/>
    <w:rsid w:val="00453258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6FA3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27F7B03"/>
  <w15:chartTrackingRefBased/>
  <w15:docId w15:val="{F21ED073-5B1C-43FC-B403-A7ED9937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56FA3"/>
  </w:style>
  <w:style w:type="paragraph" w:styleId="Bezodstpw">
    <w:name w:val="No Spacing"/>
    <w:uiPriority w:val="1"/>
    <w:qFormat/>
    <w:rsid w:val="00A56FA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2025-05-27T11:19:00Z</cp:lastPrinted>
  <dcterms:created xsi:type="dcterms:W3CDTF">2025-05-27T11:20:00Z</dcterms:created>
  <dcterms:modified xsi:type="dcterms:W3CDTF">2025-05-27T11:20:00Z</dcterms:modified>
</cp:coreProperties>
</file>