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5EA" w:rsidRDefault="003175EA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313F9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13F92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13F92">
        <w:rPr>
          <w:rFonts w:ascii="Arial" w:hAnsi="Arial" w:cs="Arial"/>
          <w:sz w:val="24"/>
          <w:szCs w:val="24"/>
        </w:rPr>
        <w:t>2025-05-27</w:t>
      </w:r>
    </w:p>
    <w:p w:rsidR="003E6519" w:rsidRPr="009432A1" w:rsidRDefault="00313F9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3F9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313F9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13F92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13F92">
        <w:rPr>
          <w:rFonts w:ascii="Arial" w:hAnsi="Arial" w:cs="Arial"/>
          <w:sz w:val="24"/>
          <w:szCs w:val="24"/>
        </w:rPr>
        <w:t>69</w:t>
      </w:r>
    </w:p>
    <w:p w:rsidR="003E6519" w:rsidRPr="009432A1" w:rsidRDefault="00313F92" w:rsidP="003E6519">
      <w:pPr>
        <w:rPr>
          <w:rFonts w:ascii="Arial" w:hAnsi="Arial" w:cs="Arial"/>
          <w:sz w:val="24"/>
          <w:szCs w:val="24"/>
        </w:rPr>
      </w:pPr>
      <w:r w:rsidRPr="00313F92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13F92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313F9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3F92">
              <w:rPr>
                <w:rFonts w:ascii="Arial" w:hAnsi="Arial" w:cs="Arial"/>
                <w:bCs/>
                <w:sz w:val="24"/>
                <w:szCs w:val="24"/>
              </w:rPr>
              <w:t>Dostawa urządzenia wielofunkcyjnego oraz wysoce wydajnej jednostki obliczeniowej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3F92" w:rsidRPr="004E4B64" w:rsidTr="00E749A8">
        <w:tc>
          <w:tcPr>
            <w:tcW w:w="2269" w:type="dxa"/>
            <w:shd w:val="clear" w:color="auto" w:fill="auto"/>
          </w:tcPr>
          <w:p w:rsidR="00313F92" w:rsidRPr="004E4B64" w:rsidRDefault="00313F92" w:rsidP="00E749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3F92" w:rsidRPr="004E4B64" w:rsidRDefault="00313F92" w:rsidP="00E749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3F92">
              <w:rPr>
                <w:rFonts w:ascii="Arial" w:hAnsi="Arial" w:cs="Arial"/>
                <w:bCs/>
                <w:sz w:val="24"/>
                <w:szCs w:val="24"/>
              </w:rPr>
              <w:t>RK-NZ.261.14.2025.MM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13F92" w:rsidRPr="00313F92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13F92" w:rsidRPr="00C902DE" w:rsidTr="00E749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13F92" w:rsidRPr="00C902DE" w:rsidRDefault="00313F92" w:rsidP="00E749A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13F92">
              <w:rPr>
                <w:rFonts w:ascii="Arial" w:hAnsi="Arial" w:cs="Arial"/>
                <w:sz w:val="24"/>
                <w:szCs w:val="24"/>
              </w:rPr>
              <w:t>części 1 zamówienia w wysokości 1 500.00 zł brutto;</w:t>
            </w:r>
          </w:p>
        </w:tc>
      </w:tr>
      <w:tr w:rsidR="00313F92" w:rsidRPr="00C902DE" w:rsidTr="00E749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13F92" w:rsidRPr="00C902DE" w:rsidRDefault="00313F92" w:rsidP="00E749A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13F92">
              <w:rPr>
                <w:rFonts w:ascii="Arial" w:hAnsi="Arial" w:cs="Arial"/>
                <w:sz w:val="24"/>
                <w:szCs w:val="24"/>
              </w:rPr>
              <w:t>części 2 zamówienia w wysokości 30 750.00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8F8" w:rsidRDefault="00D668F8">
      <w:r>
        <w:separator/>
      </w:r>
    </w:p>
  </w:endnote>
  <w:endnote w:type="continuationSeparator" w:id="0">
    <w:p w:rsidR="00D668F8" w:rsidRDefault="00D6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5EA" w:rsidRDefault="003175EA" w:rsidP="003175E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175EA" w:rsidTr="00E749A8">
      <w:tc>
        <w:tcPr>
          <w:tcW w:w="0" w:type="auto"/>
          <w:shd w:val="clear" w:color="auto" w:fill="auto"/>
          <w:vAlign w:val="center"/>
        </w:tcPr>
        <w:p w:rsidR="003175EA" w:rsidRPr="00B44D15" w:rsidRDefault="003175EA" w:rsidP="003175E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175EA" w:rsidRPr="00B7388A" w:rsidRDefault="003175EA" w:rsidP="003175E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175EA" w:rsidRPr="00AB1BF2" w:rsidRDefault="003175EA" w:rsidP="003175E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175EA" w:rsidRPr="0099535B" w:rsidRDefault="003175EA" w:rsidP="003175EA">
          <w:pPr>
            <w:pStyle w:val="Bezodstpw"/>
            <w:jc w:val="center"/>
            <w:rPr>
              <w:noProof/>
            </w:rPr>
          </w:pPr>
        </w:p>
      </w:tc>
    </w:tr>
  </w:tbl>
  <w:p w:rsidR="003175EA" w:rsidRPr="008F758E" w:rsidRDefault="003175EA" w:rsidP="003175E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175EA" w:rsidRPr="008F758E" w:rsidRDefault="003175EA" w:rsidP="003175E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175EA" w:rsidRPr="00D57C24" w:rsidRDefault="003175EA" w:rsidP="003175E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175EA" w:rsidRPr="00B7388A" w:rsidRDefault="003175EA" w:rsidP="003175E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75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8F8" w:rsidRDefault="00D668F8">
      <w:r>
        <w:separator/>
      </w:r>
    </w:p>
  </w:footnote>
  <w:footnote w:type="continuationSeparator" w:id="0">
    <w:p w:rsidR="00D668F8" w:rsidRDefault="00D66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F92" w:rsidRDefault="00313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5EA" w:rsidRPr="0062295F" w:rsidRDefault="003175EA" w:rsidP="003175E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13F92" w:rsidRDefault="00313F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F92" w:rsidRDefault="00313F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68F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13F92"/>
    <w:rsid w:val="003175EA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668F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465C8F9"/>
  <w15:chartTrackingRefBased/>
  <w15:docId w15:val="{BA529821-AF94-454B-8174-70CC23D84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175EA"/>
  </w:style>
  <w:style w:type="paragraph" w:styleId="Bezodstpw">
    <w:name w:val="No Spacing"/>
    <w:uiPriority w:val="1"/>
    <w:qFormat/>
    <w:rsid w:val="003175E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2025-05-27T06:53:00Z</cp:lastPrinted>
  <dcterms:created xsi:type="dcterms:W3CDTF">2025-05-27T06:53:00Z</dcterms:created>
  <dcterms:modified xsi:type="dcterms:W3CDTF">2025-05-27T06:53:00Z</dcterms:modified>
</cp:coreProperties>
</file>