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3971" w:rsidRDefault="00503971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9432A1" w:rsidRPr="009432A1" w:rsidRDefault="00D60B8D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D60B8D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D60B8D">
        <w:rPr>
          <w:rFonts w:ascii="Arial" w:hAnsi="Arial" w:cs="Arial"/>
          <w:sz w:val="24"/>
          <w:szCs w:val="24"/>
        </w:rPr>
        <w:t>2025-05-27</w:t>
      </w:r>
    </w:p>
    <w:p w:rsidR="009432A1" w:rsidRPr="009432A1" w:rsidRDefault="00D60B8D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60B8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D60B8D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D60B8D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D60B8D">
        <w:rPr>
          <w:rFonts w:ascii="Arial" w:hAnsi="Arial" w:cs="Arial"/>
          <w:sz w:val="24"/>
          <w:szCs w:val="24"/>
        </w:rPr>
        <w:t>69</w:t>
      </w:r>
    </w:p>
    <w:p w:rsidR="009432A1" w:rsidRPr="009432A1" w:rsidRDefault="00D60B8D" w:rsidP="009432A1">
      <w:pPr>
        <w:rPr>
          <w:rFonts w:ascii="Arial" w:hAnsi="Arial" w:cs="Arial"/>
          <w:sz w:val="24"/>
          <w:szCs w:val="24"/>
        </w:rPr>
      </w:pPr>
      <w:r w:rsidRPr="00D60B8D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D60B8D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D60B8D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60B8D">
              <w:rPr>
                <w:rFonts w:ascii="Arial" w:hAnsi="Arial" w:cs="Arial"/>
                <w:bCs/>
                <w:sz w:val="24"/>
                <w:szCs w:val="24"/>
              </w:rPr>
              <w:t>Dostawa graficznej stacji roboczej dla Katedry Maszyn Cieplnych Politechniki Częstochowskiej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60B8D" w:rsidRPr="004E4B64" w:rsidTr="0031005E">
        <w:tc>
          <w:tcPr>
            <w:tcW w:w="2269" w:type="dxa"/>
            <w:shd w:val="clear" w:color="auto" w:fill="auto"/>
          </w:tcPr>
          <w:p w:rsidR="00D60B8D" w:rsidRPr="004E4B64" w:rsidRDefault="00D60B8D" w:rsidP="0031005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60B8D" w:rsidRPr="004E4B64" w:rsidRDefault="00D60B8D" w:rsidP="0031005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60B8D">
              <w:rPr>
                <w:rFonts w:ascii="Arial" w:hAnsi="Arial" w:cs="Arial"/>
                <w:bCs/>
                <w:sz w:val="24"/>
                <w:szCs w:val="24"/>
              </w:rPr>
              <w:t>RK-NZ.262.6.2025.MM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D60B8D" w:rsidRPr="00D60B8D">
        <w:rPr>
          <w:rFonts w:ascii="Arial" w:hAnsi="Arial" w:cs="Arial"/>
          <w:sz w:val="24"/>
          <w:szCs w:val="24"/>
        </w:rPr>
        <w:t>(t.j.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D60B8D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D60B8D">
        <w:rPr>
          <w:rFonts w:ascii="Arial" w:hAnsi="Arial" w:cs="Arial"/>
          <w:b/>
          <w:sz w:val="24"/>
          <w:szCs w:val="24"/>
        </w:rPr>
        <w:t>50 000.00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C236D3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12FE" w:rsidRDefault="003A12FE">
      <w:r>
        <w:separator/>
      </w:r>
    </w:p>
  </w:endnote>
  <w:endnote w:type="continuationSeparator" w:id="0">
    <w:p w:rsidR="003A12FE" w:rsidRDefault="003A12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3971" w:rsidRDefault="00503971" w:rsidP="00503971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503971" w:rsidTr="0031005E">
      <w:tc>
        <w:tcPr>
          <w:tcW w:w="0" w:type="auto"/>
          <w:shd w:val="clear" w:color="auto" w:fill="auto"/>
          <w:vAlign w:val="center"/>
        </w:tcPr>
        <w:p w:rsidR="00503971" w:rsidRPr="00B44D15" w:rsidRDefault="00503971" w:rsidP="00503971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503971" w:rsidRPr="00B7388A" w:rsidRDefault="00503971" w:rsidP="00503971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503971" w:rsidRPr="00AB1BF2" w:rsidRDefault="00503971" w:rsidP="00503971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503971" w:rsidRPr="0099535B" w:rsidRDefault="00503971" w:rsidP="00503971">
          <w:pPr>
            <w:pStyle w:val="Bezodstpw"/>
            <w:jc w:val="center"/>
            <w:rPr>
              <w:noProof/>
            </w:rPr>
          </w:pPr>
        </w:p>
      </w:tc>
    </w:tr>
  </w:tbl>
  <w:p w:rsidR="00503971" w:rsidRPr="008F758E" w:rsidRDefault="00503971" w:rsidP="00503971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503971" w:rsidRPr="008F758E" w:rsidRDefault="00503971" w:rsidP="00503971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503971" w:rsidRPr="00D57C24" w:rsidRDefault="00503971" w:rsidP="00503971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503971" w:rsidRPr="00B7388A" w:rsidRDefault="00503971" w:rsidP="00503971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0397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12FE" w:rsidRDefault="003A12FE">
      <w:r>
        <w:separator/>
      </w:r>
    </w:p>
  </w:footnote>
  <w:footnote w:type="continuationSeparator" w:id="0">
    <w:p w:rsidR="003A12FE" w:rsidRDefault="003A12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0B8D" w:rsidRDefault="00D60B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3971" w:rsidRPr="0062295F" w:rsidRDefault="00503971" w:rsidP="0050397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D60B8D" w:rsidRDefault="00D60B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0B8D" w:rsidRDefault="00D60B8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12FE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A12FE"/>
    <w:rsid w:val="003D72FD"/>
    <w:rsid w:val="00423179"/>
    <w:rsid w:val="0043158A"/>
    <w:rsid w:val="00490DC0"/>
    <w:rsid w:val="00493F8C"/>
    <w:rsid w:val="004C7E9B"/>
    <w:rsid w:val="00503971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60B8D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52403170"/>
  <w15:chartTrackingRefBased/>
  <w15:docId w15:val="{8C91BE4E-44DD-4B58-955F-38847256F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503971"/>
  </w:style>
  <w:style w:type="paragraph" w:styleId="Bezodstpw">
    <w:name w:val="No Spacing"/>
    <w:uiPriority w:val="1"/>
    <w:qFormat/>
    <w:rsid w:val="00503971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75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2025-05-27T06:34:00Z</cp:lastPrinted>
  <dcterms:created xsi:type="dcterms:W3CDTF">2025-05-27T06:34:00Z</dcterms:created>
  <dcterms:modified xsi:type="dcterms:W3CDTF">2025-05-27T06:34:00Z</dcterms:modified>
</cp:coreProperties>
</file>