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29C" w:rsidRDefault="00EB429C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</w:p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D7085" w:rsidRPr="002D7085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2D708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7085">
        <w:rPr>
          <w:rFonts w:ascii="Arial" w:hAnsi="Arial" w:cs="Arial"/>
        </w:rPr>
        <w:t>Politechnika Częstochowska</w:t>
      </w:r>
    </w:p>
    <w:p w:rsidR="006676AE" w:rsidRPr="0012157F" w:rsidRDefault="002D708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D7085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2D7085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2D708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D7085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2D7085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7085" w:rsidRPr="0012157F" w:rsidTr="007366C4">
        <w:tc>
          <w:tcPr>
            <w:tcW w:w="9104" w:type="dxa"/>
            <w:shd w:val="clear" w:color="auto" w:fill="D9D9D9"/>
          </w:tcPr>
          <w:p w:rsidR="002D7085" w:rsidRPr="0012157F" w:rsidRDefault="002D7085" w:rsidP="007366C4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2D7085" w:rsidRPr="0012157F" w:rsidRDefault="002D7085" w:rsidP="007366C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D708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D708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D708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D7085" w:rsidRPr="00612283" w:rsidRDefault="002D7085" w:rsidP="007366C4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D7085" w:rsidRPr="0012157F" w:rsidRDefault="002D7085" w:rsidP="007366C4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EB429C" w:rsidRDefault="00B161AE" w:rsidP="00B161A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</w:pPr>
            <w:bookmarkStart w:id="0" w:name="_GoBack"/>
            <w:r w:rsidRPr="00B161A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Dostawa stanowiska dydaktycznego z zestawem ogniw paliwowych i  trzech oscyloskopów  cyfrowych  dla Politechniki Częstochowskiej w ramach projektu  "Rozwój kompetencji kluczem dla rozwoju gospodarki"   </w:t>
            </w:r>
            <w:bookmarkEnd w:id="0"/>
          </w:p>
        </w:tc>
      </w:tr>
      <w:tr w:rsidR="002D7085" w:rsidRPr="00A2540E" w:rsidTr="007366C4">
        <w:tc>
          <w:tcPr>
            <w:tcW w:w="2269" w:type="dxa"/>
            <w:shd w:val="clear" w:color="auto" w:fill="auto"/>
          </w:tcPr>
          <w:p w:rsidR="002D7085" w:rsidRPr="00A2540E" w:rsidRDefault="002D7085" w:rsidP="007366C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D7085" w:rsidRDefault="002D7085" w:rsidP="007366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D708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RK-NZ.262.9.2025.AR</w:t>
            </w:r>
          </w:p>
          <w:p w:rsidR="00EB429C" w:rsidRPr="00A2540E" w:rsidRDefault="00EB429C" w:rsidP="007366C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D7085" w:rsidRPr="002D7085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E43" w:rsidRDefault="00665E43" w:rsidP="0038231F">
      <w:pPr>
        <w:spacing w:after="0" w:line="240" w:lineRule="auto"/>
      </w:pPr>
      <w:r>
        <w:separator/>
      </w:r>
    </w:p>
  </w:endnote>
  <w:endnote w:type="continuationSeparator" w:id="0">
    <w:p w:rsidR="00665E43" w:rsidRDefault="00665E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085" w:rsidRDefault="002D70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29C" w:rsidRDefault="00B161AE" w:rsidP="00EB429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1" style="position:absolute;z-index:251658752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EB429C">
      <w:rPr>
        <w:noProof/>
        <w:lang w:eastAsia="en-GB"/>
      </w:rPr>
      <w:t xml:space="preserve"> </w:t>
    </w:r>
  </w:p>
  <w:p w:rsidR="00EB429C" w:rsidRDefault="00B161AE" w:rsidP="00EB429C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.25pt;height:38.25pt;visibility:visible">
          <v:imagedata r:id="rId1" o:title="pcz_logo_pol_poziom_mono"/>
        </v:shape>
      </w:pict>
    </w:r>
    <w:r w:rsidR="00EB429C">
      <w:rPr>
        <w:rFonts w:cs="Arial"/>
        <w:b/>
        <w:bCs/>
        <w:sz w:val="24"/>
        <w:szCs w:val="18"/>
      </w:rPr>
      <w:t xml:space="preserve"> </w:t>
    </w:r>
  </w:p>
  <w:p w:rsidR="00EB429C" w:rsidRDefault="00EB429C" w:rsidP="00EB429C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EB429C" w:rsidRDefault="00EB429C" w:rsidP="00EB429C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61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61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085" w:rsidRDefault="002D70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E43" w:rsidRDefault="00665E43" w:rsidP="0038231F">
      <w:pPr>
        <w:spacing w:after="0" w:line="240" w:lineRule="auto"/>
      </w:pPr>
      <w:r>
        <w:separator/>
      </w:r>
    </w:p>
  </w:footnote>
  <w:footnote w:type="continuationSeparator" w:id="0">
    <w:p w:rsidR="00665E43" w:rsidRDefault="00665E4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085" w:rsidRDefault="002D70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29C" w:rsidRDefault="00B161AE" w:rsidP="00EB429C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56704;visibility:visible;mso-position-horizontal:center;mso-position-horizontal-relative:margin;mso-width-relative:margin;mso-height-relative:margin">
          <v:imagedata r:id="rId1" o:title="FERS_RP_UE_RGB-1"/>
          <w10:wrap anchorx="margin"/>
        </v:shape>
      </w:pict>
    </w:r>
    <w:r>
      <w:pict>
        <v:line id="Łącznik prosty 1" o:spid="_x0000_s2049" style="position:absolute;z-index:251657728;visibility:visible;mso-position-horizontal-relative:margin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="00EB429C">
      <w:rPr>
        <w:noProof/>
        <w:lang w:eastAsia="en-GB"/>
      </w:rPr>
      <w:t xml:space="preserve"> </w:t>
    </w:r>
  </w:p>
  <w:p w:rsidR="002D7085" w:rsidRDefault="002D70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085" w:rsidRDefault="002D70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5E4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7085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5E4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161AE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429C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DC1C0956-4BF5-452C-90D4-D08389DC9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EB429C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8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B4AE4C-FB9E-44A0-ACD9-889BC0F1F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394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2025-05-19T09:14:00Z</dcterms:created>
  <dcterms:modified xsi:type="dcterms:W3CDTF">2025-05-19T09:14:00Z</dcterms:modified>
</cp:coreProperties>
</file>