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922D7" w:rsidRPr="00B922D7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B922D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922D7">
        <w:rPr>
          <w:rFonts w:ascii="Arial" w:hAnsi="Arial" w:cs="Arial"/>
        </w:rPr>
        <w:t>Politechnika Częstochowska</w:t>
      </w:r>
    </w:p>
    <w:p w:rsidR="006676AE" w:rsidRPr="0012157F" w:rsidRDefault="00B922D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922D7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B922D7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B922D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922D7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B922D7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922D7" w:rsidRPr="0012157F" w:rsidTr="00BD7ADC">
        <w:tc>
          <w:tcPr>
            <w:tcW w:w="9104" w:type="dxa"/>
            <w:shd w:val="clear" w:color="auto" w:fill="D9D9D9"/>
          </w:tcPr>
          <w:p w:rsidR="00B922D7" w:rsidRPr="0012157F" w:rsidRDefault="00B922D7" w:rsidP="00BD7ADC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922D7" w:rsidRPr="0012157F" w:rsidRDefault="00B922D7" w:rsidP="00BD7AD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922D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922D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922D7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B922D7" w:rsidRPr="00612283" w:rsidRDefault="00B922D7" w:rsidP="00BD7ADC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B922D7" w:rsidRPr="0012157F" w:rsidRDefault="00B922D7" w:rsidP="00BD7ADC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bookmarkStart w:id="0" w:name="_GoBack"/>
            <w:bookmarkEnd w:id="0"/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B922D7" w:rsidP="007A61E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00ED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Dostawa 10 zestawów ćwiczeń laboratoryjnych z detekcji promieniowania jonizującego  oraz źródeł promieniotwórczych w ramach projektu "Politechnika Częstochowska kształci kadrę dla rozwoju gospodarki"</w:t>
            </w:r>
            <w:r w:rsidR="002578E4" w:rsidRPr="00400ED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922D7" w:rsidRPr="00A2540E" w:rsidTr="00BD7ADC">
        <w:tc>
          <w:tcPr>
            <w:tcW w:w="2269" w:type="dxa"/>
            <w:shd w:val="clear" w:color="auto" w:fill="auto"/>
          </w:tcPr>
          <w:p w:rsidR="00B922D7" w:rsidRPr="00A2540E" w:rsidRDefault="00B922D7" w:rsidP="00BD7AD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922D7" w:rsidRPr="00A2540E" w:rsidRDefault="00B922D7" w:rsidP="00BD7AD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922D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RK-NZ.262.8.2025.AR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922D7" w:rsidRPr="00B922D7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2E0" w:rsidRDefault="00E642E0" w:rsidP="0038231F">
      <w:pPr>
        <w:spacing w:after="0" w:line="240" w:lineRule="auto"/>
      </w:pPr>
      <w:r>
        <w:separator/>
      </w:r>
    </w:p>
  </w:endnote>
  <w:endnote w:type="continuationSeparator" w:id="0">
    <w:p w:rsidR="00E642E0" w:rsidRDefault="00E642E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2D7" w:rsidRDefault="00B922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EDE" w:rsidRPr="00400EDE" w:rsidRDefault="000A25B9" w:rsidP="00400EDE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  <w:lang w:val="x-none" w:eastAsia="x-none"/>
      </w:rPr>
    </w:pPr>
    <w:r>
      <w:rPr>
        <w:rFonts w:ascii="Times New Roman" w:eastAsia="Times New Roman" w:hAnsi="Times New Roman"/>
        <w:sz w:val="24"/>
        <w:szCs w:val="24"/>
        <w:lang w:val="x-none" w:eastAsia="x-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3.75pt;height:1.5pt;mso-position-horizontal-relative:char;mso-position-vertical-relative:line">
          <v:imagedata r:id="rId1" o:title=""/>
        </v:shape>
      </w:pict>
    </w:r>
  </w:p>
  <w:p w:rsidR="00400EDE" w:rsidRPr="00400EDE" w:rsidRDefault="000A25B9" w:rsidP="00400EDE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  <w:lang w:val="x-none" w:eastAsia="x-none"/>
      </w:rPr>
    </w:pPr>
    <w:r>
      <w:rPr>
        <w:rFonts w:ascii="Times New Roman" w:eastAsia="Times New Roman" w:hAnsi="Times New Roman"/>
        <w:sz w:val="24"/>
        <w:szCs w:val="24"/>
        <w:lang w:val="x-none" w:eastAsia="x-none"/>
      </w:rPr>
      <w:pict>
        <v:shape id="_x0000_i1027" type="#_x0000_t75" style="width:98.25pt;height:38.25pt;mso-position-horizontal-relative:char;mso-position-vertical-relative:line">
          <v:imagedata r:id="rId2" o:title=""/>
        </v:shape>
      </w:pict>
    </w:r>
  </w:p>
  <w:p w:rsidR="00400EDE" w:rsidRPr="00400EDE" w:rsidRDefault="00400EDE" w:rsidP="00400EDE">
    <w:pPr>
      <w:spacing w:after="0" w:line="276" w:lineRule="auto"/>
      <w:ind w:right="-852"/>
      <w:rPr>
        <w:rFonts w:ascii="Roboto" w:eastAsia="Times New Roman" w:hAnsi="Roboto" w:cs="Arial"/>
        <w:b/>
        <w:bCs/>
        <w:szCs w:val="18"/>
        <w:lang w:eastAsia="pl-PL"/>
      </w:rPr>
    </w:pPr>
    <w:r w:rsidRPr="00400EDE">
      <w:rPr>
        <w:rFonts w:ascii="Roboto" w:eastAsia="Times New Roman" w:hAnsi="Roboto" w:cs="Arial"/>
        <w:b/>
        <w:bCs/>
        <w:szCs w:val="18"/>
        <w:lang w:eastAsia="pl-PL"/>
      </w:rPr>
      <w:t>Politechnika Częstochowska kształci kadrę dla rozwoju gospodarki</w:t>
    </w:r>
  </w:p>
  <w:p w:rsidR="00400EDE" w:rsidRPr="00400EDE" w:rsidRDefault="00400EDE" w:rsidP="00400EDE">
    <w:pPr>
      <w:spacing w:after="0" w:line="276" w:lineRule="auto"/>
      <w:ind w:right="-852"/>
      <w:rPr>
        <w:rFonts w:ascii="Roboto" w:eastAsia="Times New Roman" w:hAnsi="Roboto" w:cs="Arial"/>
        <w:b/>
        <w:bCs/>
        <w:sz w:val="14"/>
        <w:szCs w:val="18"/>
        <w:lang w:eastAsia="pl-PL"/>
      </w:rPr>
    </w:pPr>
    <w:r w:rsidRPr="00400EDE">
      <w:rPr>
        <w:rFonts w:ascii="Roboto" w:eastAsia="Times New Roman" w:hAnsi="Roboto" w:cs="Arial"/>
        <w:b/>
        <w:bCs/>
        <w:szCs w:val="18"/>
        <w:lang w:eastAsia="pl-PL"/>
      </w:rPr>
      <w:t>FERS.01.05-IP.08-0286/23</w:t>
    </w:r>
    <w:r w:rsidRPr="00400EDE">
      <w:rPr>
        <w:rFonts w:ascii="Roboto" w:eastAsia="Times New Roman" w:hAnsi="Roboto"/>
        <w:color w:val="000000"/>
        <w:sz w:val="20"/>
        <w:lang w:eastAsia="pl-PL"/>
      </w:rPr>
      <w:br/>
    </w:r>
    <w:r w:rsidRPr="00400EDE">
      <w:rPr>
        <w:rFonts w:ascii="Roboto" w:eastAsia="Times New Roman" w:hAnsi="Roboto" w:cs="Arial"/>
        <w:b/>
        <w:color w:val="13357A"/>
        <w:sz w:val="18"/>
        <w:szCs w:val="18"/>
        <w:lang w:eastAsia="pl-PL"/>
      </w:rPr>
      <w:t>www.czp.pcz.pl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A25B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A25B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2D7" w:rsidRDefault="00B922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2E0" w:rsidRDefault="00E642E0" w:rsidP="0038231F">
      <w:pPr>
        <w:spacing w:after="0" w:line="240" w:lineRule="auto"/>
      </w:pPr>
      <w:r>
        <w:separator/>
      </w:r>
    </w:p>
  </w:footnote>
  <w:footnote w:type="continuationSeparator" w:id="0">
    <w:p w:rsidR="00E642E0" w:rsidRDefault="00E642E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2D7" w:rsidRDefault="00B922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2D7" w:rsidRDefault="000A25B9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5.25pt;height:58.5pt;mso-position-horizontal-relative:char;mso-position-vertical-relative:lin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2D7" w:rsidRDefault="00B922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10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42E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A25B9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0EDE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A61EA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922D7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2E0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5:docId w15:val="{DB883EC2-90D5-48D0-98A7-C189AA2C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D4D53A-50AE-418E-B959-5BE020E57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383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2025-05-20T07:26:00Z</dcterms:created>
  <dcterms:modified xsi:type="dcterms:W3CDTF">2025-05-20T07:26:00Z</dcterms:modified>
</cp:coreProperties>
</file>