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65F79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D70F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D70F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D70F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D70F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D70F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D70F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D70F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D70F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70F6" w:rsidRPr="007B107C" w:rsidTr="00CE02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D70F6" w:rsidRPr="007B107C" w:rsidRDefault="00ED70F6" w:rsidP="00CE025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D70F6" w:rsidRPr="007B107C" w:rsidRDefault="00ED70F6" w:rsidP="00CE025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D70F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D70F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D70F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D70F6" w:rsidRPr="007B107C" w:rsidRDefault="00ED70F6" w:rsidP="00CE025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D70F6" w:rsidRPr="007B107C" w:rsidRDefault="00ED70F6" w:rsidP="00CE025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D70F6" w:rsidRPr="007B107C" w:rsidRDefault="00ED70F6" w:rsidP="00CE025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D70F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D70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Wyżywienie dla uczestników Konferencji </w:t>
      </w:r>
      <w:proofErr w:type="spellStart"/>
      <w:r w:rsidRPr="00ED70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TransNav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D70F6" w:rsidRPr="00ED70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CRZP/97/2025/AZP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D70F6" w:rsidRPr="00ED70F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0F6" w:rsidRDefault="00ED70F6" w:rsidP="00ED70F6">
      <w:pPr>
        <w:spacing w:after="0" w:line="240" w:lineRule="auto"/>
      </w:pPr>
      <w:r>
        <w:separator/>
      </w:r>
    </w:p>
  </w:endnote>
  <w:endnote w:type="continuationSeparator" w:id="0">
    <w:p w:rsidR="00ED70F6" w:rsidRDefault="00ED70F6" w:rsidP="00ED7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0F6" w:rsidRDefault="00ED70F6" w:rsidP="00ED70F6">
      <w:pPr>
        <w:spacing w:after="0" w:line="240" w:lineRule="auto"/>
      </w:pPr>
      <w:r>
        <w:separator/>
      </w:r>
    </w:p>
  </w:footnote>
  <w:footnote w:type="continuationSeparator" w:id="0">
    <w:p w:rsidR="00ED70F6" w:rsidRDefault="00ED70F6" w:rsidP="00ED7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0F6" w:rsidRDefault="00ED70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D5"/>
    <w:rsid w:val="001010D5"/>
    <w:rsid w:val="002621C4"/>
    <w:rsid w:val="007B107C"/>
    <w:rsid w:val="007C7D43"/>
    <w:rsid w:val="00843802"/>
    <w:rsid w:val="008750B3"/>
    <w:rsid w:val="00A65F79"/>
    <w:rsid w:val="00C31816"/>
    <w:rsid w:val="00ED70F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ED2F331-B030-4419-9622-FB846917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7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0F6"/>
  </w:style>
  <w:style w:type="paragraph" w:styleId="Stopka">
    <w:name w:val="footer"/>
    <w:basedOn w:val="Normalny"/>
    <w:link w:val="StopkaZnak"/>
    <w:uiPriority w:val="99"/>
    <w:unhideWhenUsed/>
    <w:rsid w:val="00ED7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0F6"/>
  </w:style>
  <w:style w:type="paragraph" w:styleId="Tekstdymka">
    <w:name w:val="Balloon Text"/>
    <w:basedOn w:val="Normalny"/>
    <w:link w:val="TekstdymkaZnak"/>
    <w:uiPriority w:val="99"/>
    <w:semiHidden/>
    <w:unhideWhenUsed/>
    <w:rsid w:val="00A65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F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2025-05-19T10:29:00Z</cp:lastPrinted>
  <dcterms:created xsi:type="dcterms:W3CDTF">2025-05-19T10:29:00Z</dcterms:created>
  <dcterms:modified xsi:type="dcterms:W3CDTF">2025-05-19T10:29:00Z</dcterms:modified>
</cp:coreProperties>
</file>