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E327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67F40" w:rsidRPr="00967F40">
        <w:rPr>
          <w:b/>
        </w:rPr>
        <w:t>CRZP/97/2025/AZP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67F40" w:rsidRPr="004A5DB6" w:rsidTr="00CE0255">
        <w:tc>
          <w:tcPr>
            <w:tcW w:w="9212" w:type="dxa"/>
            <w:shd w:val="clear" w:color="auto" w:fill="auto"/>
          </w:tcPr>
          <w:p w:rsidR="00967F40" w:rsidRPr="004A5DB6" w:rsidRDefault="00967F40" w:rsidP="00CE02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67F40" w:rsidRPr="004A5DB6" w:rsidRDefault="00967F40" w:rsidP="00CE02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67F40">
              <w:t>(</w:t>
            </w:r>
            <w:proofErr w:type="spellStart"/>
            <w:r w:rsidRPr="00967F40">
              <w:t>t.j</w:t>
            </w:r>
            <w:proofErr w:type="spellEnd"/>
            <w:r w:rsidRPr="00967F4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67F40" w:rsidRPr="004A5DB6" w:rsidRDefault="00967F40" w:rsidP="00CE02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67F40" w:rsidRPr="004A5DB6" w:rsidRDefault="00967F40" w:rsidP="00CE02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67F40" w:rsidRPr="004A5DB6" w:rsidRDefault="00967F40" w:rsidP="00CE02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67F40" w:rsidRPr="00967F4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67F40" w:rsidP="005434B3">
      <w:pPr>
        <w:spacing w:after="240" w:line="276" w:lineRule="auto"/>
        <w:jc w:val="center"/>
      </w:pPr>
      <w:r w:rsidRPr="00967F40">
        <w:rPr>
          <w:b/>
        </w:rPr>
        <w:t xml:space="preserve">Wyżywienie dla uczestników Konferencji </w:t>
      </w:r>
      <w:proofErr w:type="spellStart"/>
      <w:r w:rsidRPr="00967F40">
        <w:rPr>
          <w:b/>
        </w:rPr>
        <w:t>TransNav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E48" w:rsidRDefault="002C7E48" w:rsidP="0038231F">
      <w:pPr>
        <w:spacing w:after="0" w:line="240" w:lineRule="auto"/>
      </w:pPr>
      <w:r>
        <w:separator/>
      </w:r>
    </w:p>
  </w:endnote>
  <w:endnote w:type="continuationSeparator" w:id="0">
    <w:p w:rsidR="002C7E48" w:rsidRDefault="002C7E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F40" w:rsidRDefault="00967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F40" w:rsidRDefault="00967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E48" w:rsidRDefault="002C7E48" w:rsidP="0038231F">
      <w:pPr>
        <w:spacing w:after="0" w:line="240" w:lineRule="auto"/>
      </w:pPr>
      <w:r>
        <w:separator/>
      </w:r>
    </w:p>
  </w:footnote>
  <w:footnote w:type="continuationSeparator" w:id="0">
    <w:p w:rsidR="002C7E48" w:rsidRDefault="002C7E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F40" w:rsidRDefault="00967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F40" w:rsidRDefault="00967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F40" w:rsidRDefault="00967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E4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7E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7F40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327A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BCD8C"/>
  <w15:chartTrackingRefBased/>
  <w15:docId w15:val="{3C53408B-BA70-45B5-AA5D-6EA4CA90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767BB-61B9-4C1C-B582-8F0F49F5B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2025-05-19T10:29:00Z</cp:lastPrinted>
  <dcterms:created xsi:type="dcterms:W3CDTF">2025-05-19T10:29:00Z</dcterms:created>
  <dcterms:modified xsi:type="dcterms:W3CDTF">2025-05-19T10:29:00Z</dcterms:modified>
</cp:coreProperties>
</file>