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5077D6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4 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1226D3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226D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1226D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226D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1226D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1226D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226D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1226D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226D3" w:rsidRPr="007B107C" w:rsidTr="00AF646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226D3" w:rsidRPr="007B107C" w:rsidRDefault="001226D3" w:rsidP="00AF6461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1226D3" w:rsidRPr="007B107C" w:rsidRDefault="001226D3" w:rsidP="00AF6461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226D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1226D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1226D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1226D3" w:rsidRPr="007B107C" w:rsidRDefault="001226D3" w:rsidP="00AF6461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1226D3" w:rsidRPr="007B107C" w:rsidRDefault="001226D3" w:rsidP="00AF6461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1226D3" w:rsidRPr="007B107C" w:rsidRDefault="001226D3" w:rsidP="00AF6461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1226D3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1226D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drukowania materiałów promocyjnych UMG - teczki i notesy - powtórne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1226D3" w:rsidRPr="001226D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CRZP/96/2025/AZP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1226D3" w:rsidRPr="001226D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26D3" w:rsidRDefault="001226D3" w:rsidP="001226D3">
      <w:pPr>
        <w:spacing w:after="0" w:line="240" w:lineRule="auto"/>
      </w:pPr>
      <w:r>
        <w:separator/>
      </w:r>
    </w:p>
  </w:endnote>
  <w:endnote w:type="continuationSeparator" w:id="0">
    <w:p w:rsidR="001226D3" w:rsidRDefault="001226D3" w:rsidP="00122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26D3" w:rsidRDefault="001226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26D3" w:rsidRDefault="001226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26D3" w:rsidRDefault="001226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26D3" w:rsidRDefault="001226D3" w:rsidP="001226D3">
      <w:pPr>
        <w:spacing w:after="0" w:line="240" w:lineRule="auto"/>
      </w:pPr>
      <w:r>
        <w:separator/>
      </w:r>
    </w:p>
  </w:footnote>
  <w:footnote w:type="continuationSeparator" w:id="0">
    <w:p w:rsidR="001226D3" w:rsidRDefault="001226D3" w:rsidP="001226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26D3" w:rsidRDefault="001226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26D3" w:rsidRDefault="001226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26D3" w:rsidRDefault="001226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68F"/>
    <w:rsid w:val="001226D3"/>
    <w:rsid w:val="002621C4"/>
    <w:rsid w:val="005077D6"/>
    <w:rsid w:val="007B107C"/>
    <w:rsid w:val="007C7D43"/>
    <w:rsid w:val="00843802"/>
    <w:rsid w:val="008750B3"/>
    <w:rsid w:val="00C31816"/>
    <w:rsid w:val="00EB568F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560A2067-A2C5-4895-A78B-B2D771466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26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26D3"/>
  </w:style>
  <w:style w:type="paragraph" w:styleId="Stopka">
    <w:name w:val="footer"/>
    <w:basedOn w:val="Normalny"/>
    <w:link w:val="StopkaZnak"/>
    <w:uiPriority w:val="99"/>
    <w:unhideWhenUsed/>
    <w:rsid w:val="001226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26D3"/>
  </w:style>
  <w:style w:type="paragraph" w:styleId="Tekstdymka">
    <w:name w:val="Balloon Text"/>
    <w:basedOn w:val="Normalny"/>
    <w:link w:val="TekstdymkaZnak"/>
    <w:uiPriority w:val="99"/>
    <w:semiHidden/>
    <w:unhideWhenUsed/>
    <w:rsid w:val="00507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77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384</Words>
  <Characters>2310</Characters>
  <Application>Microsoft Office Word</Application>
  <DocSecurity>0</DocSecurity>
  <Lines>19</Lines>
  <Paragraphs>5</Paragraphs>
  <ScaleCrop>false</ScaleCrop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2025-05-19T07:00:00Z</cp:lastPrinted>
  <dcterms:created xsi:type="dcterms:W3CDTF">2025-05-19T07:00:00Z</dcterms:created>
  <dcterms:modified xsi:type="dcterms:W3CDTF">2025-05-19T07:00:00Z</dcterms:modified>
</cp:coreProperties>
</file>