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EB0FF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B0FFB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EB0FFB">
        <w:rPr>
          <w:rFonts w:ascii="Arial" w:hAnsi="Arial" w:cs="Arial"/>
        </w:rPr>
        <w:t>2025-05-16</w:t>
      </w:r>
    </w:p>
    <w:p w:rsidR="00081D13" w:rsidRPr="00353FDC" w:rsidRDefault="00EB0FF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B0FFB">
        <w:rPr>
          <w:rFonts w:ascii="Arial" w:hAnsi="Arial" w:cs="Arial"/>
          <w:b/>
          <w:bCs/>
        </w:rPr>
        <w:t>Politechnika Częstochowska</w:t>
      </w:r>
    </w:p>
    <w:p w:rsidR="00081D13" w:rsidRPr="00353FDC" w:rsidRDefault="00EB0FFB" w:rsidP="00081D13">
      <w:pPr>
        <w:spacing w:line="360" w:lineRule="auto"/>
        <w:ind w:right="3969"/>
        <w:rPr>
          <w:rFonts w:ascii="Arial" w:hAnsi="Arial" w:cs="Arial"/>
        </w:rPr>
      </w:pPr>
      <w:r w:rsidRPr="00EB0FFB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EB0FFB">
        <w:rPr>
          <w:rFonts w:ascii="Arial" w:hAnsi="Arial" w:cs="Arial"/>
        </w:rPr>
        <w:t>69</w:t>
      </w:r>
    </w:p>
    <w:p w:rsidR="00081D13" w:rsidRPr="00353FDC" w:rsidRDefault="00EB0FFB" w:rsidP="00081D13">
      <w:pPr>
        <w:ind w:right="3969"/>
        <w:rPr>
          <w:rFonts w:ascii="Arial" w:hAnsi="Arial" w:cs="Arial"/>
        </w:rPr>
      </w:pPr>
      <w:r w:rsidRPr="00EB0FFB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EB0FFB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p w:rsidR="00E0490E" w:rsidRDefault="00E0490E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B0FF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B0FFB">
              <w:rPr>
                <w:rFonts w:ascii="Arial" w:hAnsi="Arial" w:cs="Arial"/>
                <w:bCs/>
              </w:rPr>
              <w:t>Dostawa monitora komputerowego dla Wydziału Infrastruktury i Środowiska Politechniki Częstochowskiej</w:t>
            </w:r>
          </w:p>
        </w:tc>
      </w:tr>
      <w:tr w:rsidR="00EB0FFB" w:rsidRPr="00353FDC" w:rsidTr="00BE516B">
        <w:tc>
          <w:tcPr>
            <w:tcW w:w="2269" w:type="dxa"/>
            <w:shd w:val="clear" w:color="auto" w:fill="auto"/>
          </w:tcPr>
          <w:p w:rsidR="00EB0FFB" w:rsidRPr="00353FDC" w:rsidRDefault="00EB0FFB" w:rsidP="00BE51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B0FFB" w:rsidRPr="00353FDC" w:rsidRDefault="00EB0FFB" w:rsidP="00BE51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B0FFB">
              <w:rPr>
                <w:rFonts w:ascii="Arial" w:hAnsi="Arial" w:cs="Arial"/>
                <w:bCs/>
              </w:rPr>
              <w:t>RK-NZ.261.10.2025.MM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B0FFB" w:rsidRPr="00EB0FFB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B0FFB" w:rsidRPr="00EB0FFB">
        <w:rPr>
          <w:rFonts w:ascii="Arial" w:hAnsi="Arial" w:cs="Arial"/>
        </w:rPr>
        <w:t>(</w:t>
      </w:r>
      <w:proofErr w:type="spellStart"/>
      <w:r w:rsidR="00EB0FFB" w:rsidRPr="00EB0FFB">
        <w:rPr>
          <w:rFonts w:ascii="Arial" w:hAnsi="Arial" w:cs="Arial"/>
        </w:rPr>
        <w:t>t.j</w:t>
      </w:r>
      <w:proofErr w:type="spellEnd"/>
      <w:r w:rsidR="00EB0FFB" w:rsidRPr="00EB0FFB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B0FFB" w:rsidRPr="00E1738E" w:rsidTr="00BE51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B0FFB" w:rsidRDefault="00EB0FFB" w:rsidP="00BE516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B0FFB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EB0FFB" w:rsidRPr="00AC1F4A" w:rsidRDefault="00EB0FFB" w:rsidP="00BE516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B0FFB">
              <w:rPr>
                <w:rFonts w:ascii="Arial" w:hAnsi="Arial" w:cs="Arial"/>
                <w:bCs/>
              </w:rPr>
              <w:t>AL. NIEPODLEGŁOŚCI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B0FFB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EB0FFB" w:rsidRPr="00E1738E" w:rsidRDefault="00EB0FFB" w:rsidP="00BE516B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B0FFB">
              <w:rPr>
                <w:rFonts w:ascii="Arial" w:hAnsi="Arial" w:cs="Arial"/>
                <w:bCs/>
              </w:rPr>
              <w:t>42-216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B0FFB">
              <w:rPr>
                <w:rFonts w:ascii="Arial" w:hAnsi="Arial" w:cs="Arial"/>
                <w:bCs/>
              </w:rPr>
              <w:t>CZĘSTOCHOWA</w:t>
            </w:r>
          </w:p>
          <w:p w:rsidR="00EB0FFB" w:rsidRPr="00BC506C" w:rsidRDefault="00EB0FFB" w:rsidP="00BE516B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B0FFB">
              <w:rPr>
                <w:rFonts w:ascii="Arial" w:hAnsi="Arial" w:cs="Arial"/>
                <w:b/>
              </w:rPr>
              <w:t>3 709.68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B0FFB" w:rsidRPr="00E1738E" w:rsidRDefault="00EB0FFB" w:rsidP="00BE516B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B0FFB" w:rsidRPr="00E1738E" w:rsidRDefault="00EB0FFB" w:rsidP="00BE516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B0FF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386"/>
        <w:gridCol w:w="1843"/>
        <w:gridCol w:w="1985"/>
      </w:tblGrid>
      <w:tr w:rsidR="00E0490E" w:rsidRPr="00E0490E" w:rsidTr="00E0490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0490E" w:rsidRPr="00E0490E" w:rsidRDefault="00E0490E" w:rsidP="00E049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E0490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E0490E" w:rsidRPr="00E0490E" w:rsidRDefault="00E0490E" w:rsidP="00E049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90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E0490E" w:rsidRPr="00E0490E" w:rsidRDefault="00E0490E" w:rsidP="00E0490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0490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E0490E" w:rsidRPr="00E0490E" w:rsidRDefault="00E0490E" w:rsidP="00E049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90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0490E" w:rsidRPr="00E0490E" w:rsidTr="00E0490E">
        <w:tc>
          <w:tcPr>
            <w:tcW w:w="851" w:type="dxa"/>
            <w:vAlign w:val="center"/>
          </w:tcPr>
          <w:p w:rsidR="00E0490E" w:rsidRPr="00E0490E" w:rsidRDefault="00E0490E" w:rsidP="00E049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90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:rsidR="00E0490E" w:rsidRPr="00E0490E" w:rsidRDefault="00E0490E" w:rsidP="00E0490E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0490E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E0490E" w:rsidRPr="00E0490E" w:rsidRDefault="00E0490E" w:rsidP="00E0490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Al</w:t>
            </w:r>
            <w:r w:rsidRPr="00E0490E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Niepodległości 41</w:t>
            </w:r>
            <w:r w:rsidRPr="00E0490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0490E" w:rsidRPr="00E0490E" w:rsidRDefault="00E0490E" w:rsidP="00E0490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0490E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E0490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0490E">
              <w:rPr>
                <w:rFonts w:ascii="Arial" w:hAnsi="Arial" w:cs="Arial"/>
                <w:bCs/>
                <w:sz w:val="24"/>
                <w:szCs w:val="24"/>
              </w:rPr>
              <w:t>C</w:t>
            </w:r>
            <w:r>
              <w:rPr>
                <w:rFonts w:ascii="Arial" w:hAnsi="Arial" w:cs="Arial"/>
                <w:bCs/>
                <w:sz w:val="24"/>
                <w:szCs w:val="24"/>
              </w:rPr>
              <w:t>zęstochowa</w:t>
            </w:r>
          </w:p>
        </w:tc>
        <w:tc>
          <w:tcPr>
            <w:tcW w:w="1843" w:type="dxa"/>
            <w:vAlign w:val="center"/>
          </w:tcPr>
          <w:p w:rsidR="00E0490E" w:rsidRPr="00E0490E" w:rsidRDefault="00E0490E" w:rsidP="00E049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90E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E0490E" w:rsidRPr="00E0490E" w:rsidRDefault="00E0490E" w:rsidP="00E049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90E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0490E" w:rsidRPr="00E0490E" w:rsidTr="00E0490E">
        <w:tc>
          <w:tcPr>
            <w:tcW w:w="851" w:type="dxa"/>
            <w:vAlign w:val="center"/>
          </w:tcPr>
          <w:p w:rsidR="00E0490E" w:rsidRPr="00E0490E" w:rsidRDefault="00E0490E" w:rsidP="00E049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90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vAlign w:val="center"/>
          </w:tcPr>
          <w:p w:rsidR="00E0490E" w:rsidRPr="00E0490E" w:rsidRDefault="00E0490E" w:rsidP="00E0490E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0490E">
              <w:rPr>
                <w:rFonts w:ascii="Arial" w:hAnsi="Arial" w:cs="Arial"/>
                <w:b/>
                <w:sz w:val="24"/>
                <w:szCs w:val="24"/>
              </w:rPr>
              <w:t xml:space="preserve">COCON </w:t>
            </w:r>
            <w:r>
              <w:rPr>
                <w:rFonts w:ascii="Arial" w:hAnsi="Arial" w:cs="Arial"/>
                <w:b/>
                <w:sz w:val="24"/>
                <w:szCs w:val="24"/>
              </w:rPr>
              <w:t>S.A.</w:t>
            </w:r>
            <w:bookmarkStart w:id="3" w:name="_GoBack"/>
            <w:bookmarkEnd w:id="3"/>
          </w:p>
          <w:p w:rsidR="00E0490E" w:rsidRPr="00E0490E" w:rsidRDefault="00E0490E" w:rsidP="00E0490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0490E">
              <w:rPr>
                <w:rFonts w:ascii="Arial" w:hAnsi="Arial" w:cs="Arial"/>
                <w:bCs/>
                <w:sz w:val="24"/>
                <w:szCs w:val="24"/>
              </w:rPr>
              <w:t>Dworcowa</w:t>
            </w:r>
            <w:r w:rsidRPr="00E0490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0490E">
              <w:rPr>
                <w:rFonts w:ascii="Arial" w:hAnsi="Arial" w:cs="Arial"/>
                <w:bCs/>
                <w:sz w:val="24"/>
                <w:szCs w:val="24"/>
              </w:rPr>
              <w:t>10a</w:t>
            </w:r>
            <w:r w:rsidRPr="00E0490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0490E" w:rsidRPr="00E0490E" w:rsidRDefault="00E0490E" w:rsidP="00E0490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0490E">
              <w:rPr>
                <w:rFonts w:ascii="Arial" w:hAnsi="Arial" w:cs="Arial"/>
                <w:bCs/>
                <w:sz w:val="24"/>
                <w:szCs w:val="24"/>
              </w:rPr>
              <w:t>46-300</w:t>
            </w:r>
            <w:r w:rsidRPr="00E0490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0490E">
              <w:rPr>
                <w:rFonts w:ascii="Arial" w:hAnsi="Arial" w:cs="Arial"/>
                <w:bCs/>
                <w:sz w:val="24"/>
                <w:szCs w:val="24"/>
              </w:rPr>
              <w:t>Olesno</w:t>
            </w:r>
          </w:p>
        </w:tc>
        <w:tc>
          <w:tcPr>
            <w:tcW w:w="1843" w:type="dxa"/>
            <w:vAlign w:val="center"/>
          </w:tcPr>
          <w:p w:rsidR="00E0490E" w:rsidRPr="00E0490E" w:rsidRDefault="00E0490E" w:rsidP="00E049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90E">
              <w:rPr>
                <w:rFonts w:ascii="Arial" w:hAnsi="Arial" w:cs="Arial"/>
                <w:sz w:val="24"/>
                <w:szCs w:val="24"/>
              </w:rPr>
              <w:t xml:space="preserve">  95,17</w:t>
            </w:r>
          </w:p>
        </w:tc>
        <w:tc>
          <w:tcPr>
            <w:tcW w:w="1985" w:type="dxa"/>
            <w:vAlign w:val="center"/>
          </w:tcPr>
          <w:p w:rsidR="00E0490E" w:rsidRPr="00E0490E" w:rsidRDefault="00E0490E" w:rsidP="00E0490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90E">
              <w:rPr>
                <w:rFonts w:ascii="Arial" w:hAnsi="Arial" w:cs="Arial"/>
                <w:sz w:val="24"/>
                <w:szCs w:val="24"/>
              </w:rPr>
              <w:t xml:space="preserve">  95,17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049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21E" w:rsidRDefault="0057721E">
      <w:r>
        <w:separator/>
      </w:r>
    </w:p>
  </w:endnote>
  <w:endnote w:type="continuationSeparator" w:id="0">
    <w:p w:rsidR="0057721E" w:rsidRDefault="00577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FB" w:rsidRDefault="00EB0F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90E" w:rsidRDefault="00E0490E" w:rsidP="00E0490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0490E" w:rsidTr="00BE516B">
      <w:tc>
        <w:tcPr>
          <w:tcW w:w="0" w:type="auto"/>
          <w:shd w:val="clear" w:color="auto" w:fill="auto"/>
          <w:vAlign w:val="center"/>
        </w:tcPr>
        <w:p w:rsidR="00E0490E" w:rsidRPr="00B44D15" w:rsidRDefault="00E0490E" w:rsidP="00E0490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0490E" w:rsidRPr="00B7388A" w:rsidRDefault="00E0490E" w:rsidP="00E0490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0490E" w:rsidRPr="00AB1BF2" w:rsidRDefault="00E0490E" w:rsidP="00E0490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0490E" w:rsidRPr="0099535B" w:rsidRDefault="00E0490E" w:rsidP="00E0490E">
          <w:pPr>
            <w:pStyle w:val="Bezodstpw"/>
            <w:jc w:val="center"/>
            <w:rPr>
              <w:noProof/>
            </w:rPr>
          </w:pPr>
        </w:p>
      </w:tc>
    </w:tr>
  </w:tbl>
  <w:p w:rsidR="00E0490E" w:rsidRPr="008F758E" w:rsidRDefault="00E0490E" w:rsidP="00E0490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0490E" w:rsidRPr="008F758E" w:rsidRDefault="00E0490E" w:rsidP="00E0490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0490E" w:rsidRPr="00D57C24" w:rsidRDefault="00E0490E" w:rsidP="00E0490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0490E" w:rsidRPr="00B7388A" w:rsidRDefault="00E0490E" w:rsidP="00E0490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FB" w:rsidRDefault="00EB0F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21E" w:rsidRDefault="0057721E">
      <w:r>
        <w:separator/>
      </w:r>
    </w:p>
  </w:footnote>
  <w:footnote w:type="continuationSeparator" w:id="0">
    <w:p w:rsidR="0057721E" w:rsidRDefault="00577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FB" w:rsidRDefault="00EB0F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90E" w:rsidRPr="0062295F" w:rsidRDefault="00E0490E" w:rsidP="00E0490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B0FFB" w:rsidRDefault="00EB0F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FB" w:rsidRDefault="00EB0F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721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721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490E"/>
    <w:rsid w:val="00E30B2D"/>
    <w:rsid w:val="00E62859"/>
    <w:rsid w:val="00E85D70"/>
    <w:rsid w:val="00EB0FF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A9253F1"/>
  <w15:chartTrackingRefBased/>
  <w15:docId w15:val="{3F20582C-AAAD-428D-BB17-23D2EBC08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0490E"/>
    <w:rPr>
      <w:sz w:val="24"/>
      <w:szCs w:val="24"/>
    </w:rPr>
  </w:style>
  <w:style w:type="paragraph" w:styleId="Bezodstpw">
    <w:name w:val="No Spacing"/>
    <w:uiPriority w:val="1"/>
    <w:qFormat/>
    <w:rsid w:val="00E0490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2025-05-16T12:36:00Z</cp:lastPrinted>
  <dcterms:created xsi:type="dcterms:W3CDTF">2025-05-16T12:36:00Z</dcterms:created>
  <dcterms:modified xsi:type="dcterms:W3CDTF">2025-05-16T12:36:00Z</dcterms:modified>
</cp:coreProperties>
</file>