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B186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B190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B19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B190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B19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B19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B190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B19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B19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B190F" w:rsidRPr="007B107C" w:rsidTr="0045424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B190F" w:rsidRPr="007B107C" w:rsidRDefault="00DB190F" w:rsidP="0045424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B190F" w:rsidRPr="007B107C" w:rsidRDefault="00DB190F" w:rsidP="0045424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B19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B19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B19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DB190F" w:rsidRPr="007B107C" w:rsidRDefault="00DB190F" w:rsidP="0045424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DB190F" w:rsidRPr="007B107C" w:rsidRDefault="00DB190F" w:rsidP="0045424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B190F" w:rsidRPr="007B107C" w:rsidRDefault="00DB190F" w:rsidP="0045424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B190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B190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Przygotowanie dokumentacji wykonawczej do przystosowania jednostki IMOR na podstawie dokumentacji koncepcyjnej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B190F" w:rsidRPr="00DB190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CRZP/92/2025/AZP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B190F" w:rsidRPr="00DB190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190F" w:rsidRDefault="00DB190F" w:rsidP="00DB190F">
      <w:pPr>
        <w:spacing w:after="0" w:line="240" w:lineRule="auto"/>
      </w:pPr>
      <w:r>
        <w:separator/>
      </w:r>
    </w:p>
  </w:endnote>
  <w:endnote w:type="continuationSeparator" w:id="0">
    <w:p w:rsidR="00DB190F" w:rsidRDefault="00DB190F" w:rsidP="00DB1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90F" w:rsidRDefault="00DB19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90F" w:rsidRDefault="00DB19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90F" w:rsidRDefault="00DB19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190F" w:rsidRDefault="00DB190F" w:rsidP="00DB190F">
      <w:pPr>
        <w:spacing w:after="0" w:line="240" w:lineRule="auto"/>
      </w:pPr>
      <w:r>
        <w:separator/>
      </w:r>
    </w:p>
  </w:footnote>
  <w:footnote w:type="continuationSeparator" w:id="0">
    <w:p w:rsidR="00DB190F" w:rsidRDefault="00DB190F" w:rsidP="00DB1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90F" w:rsidRDefault="00DB1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90F" w:rsidRDefault="00DB1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90F" w:rsidRDefault="00DB1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FF1"/>
    <w:rsid w:val="002621C4"/>
    <w:rsid w:val="00545FF1"/>
    <w:rsid w:val="007B107C"/>
    <w:rsid w:val="007C7D43"/>
    <w:rsid w:val="00843802"/>
    <w:rsid w:val="008750B3"/>
    <w:rsid w:val="00C31816"/>
    <w:rsid w:val="00DB190F"/>
    <w:rsid w:val="00EB186E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9822831-5F25-4961-A862-8AEE1A9D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1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90F"/>
  </w:style>
  <w:style w:type="paragraph" w:styleId="Stopka">
    <w:name w:val="footer"/>
    <w:basedOn w:val="Normalny"/>
    <w:link w:val="StopkaZnak"/>
    <w:uiPriority w:val="99"/>
    <w:unhideWhenUsed/>
    <w:rsid w:val="00DB1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2025-05-12T07:39:00Z</cp:lastPrinted>
  <dcterms:created xsi:type="dcterms:W3CDTF">2025-05-12T07:39:00Z</dcterms:created>
  <dcterms:modified xsi:type="dcterms:W3CDTF">2025-05-12T07:39:00Z</dcterms:modified>
</cp:coreProperties>
</file>