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DA6516" w:rsidRDefault="00A72E66" w:rsidP="00DA6516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bookmarkStart w:id="1" w:name="_GoBack"/>
      <w:r w:rsidRPr="00DA6516">
        <w:rPr>
          <w:rFonts w:ascii="Arial" w:hAnsi="Arial" w:cs="Arial"/>
        </w:rPr>
        <w:t>Częstochowa</w:t>
      </w:r>
      <w:r w:rsidR="00B36EDA" w:rsidRPr="00DA6516">
        <w:rPr>
          <w:rFonts w:ascii="Arial" w:hAnsi="Arial" w:cs="Arial"/>
        </w:rPr>
        <w:t xml:space="preserve"> dnia: </w:t>
      </w:r>
      <w:r w:rsidRPr="00DA6516">
        <w:rPr>
          <w:rFonts w:ascii="Arial" w:hAnsi="Arial" w:cs="Arial"/>
        </w:rPr>
        <w:t>2025-05-09</w:t>
      </w:r>
    </w:p>
    <w:p w:rsidR="00B36EDA" w:rsidRPr="00DA6516" w:rsidRDefault="00A72E66" w:rsidP="00DA6516">
      <w:pPr>
        <w:spacing w:line="360" w:lineRule="auto"/>
        <w:ind w:right="3969"/>
        <w:rPr>
          <w:rFonts w:ascii="Arial" w:hAnsi="Arial" w:cs="Arial"/>
          <w:b/>
          <w:bCs/>
        </w:rPr>
      </w:pPr>
      <w:r w:rsidRPr="00DA6516">
        <w:rPr>
          <w:rFonts w:ascii="Arial" w:hAnsi="Arial" w:cs="Arial"/>
          <w:b/>
          <w:bCs/>
        </w:rPr>
        <w:t>Politechnika Częstochowska</w:t>
      </w:r>
    </w:p>
    <w:p w:rsidR="00B36EDA" w:rsidRPr="00DA6516" w:rsidRDefault="00A72E66" w:rsidP="00DA6516">
      <w:pPr>
        <w:spacing w:line="360" w:lineRule="auto"/>
        <w:ind w:right="3969"/>
        <w:rPr>
          <w:rFonts w:ascii="Arial" w:hAnsi="Arial" w:cs="Arial"/>
        </w:rPr>
      </w:pPr>
      <w:r w:rsidRPr="00DA6516">
        <w:rPr>
          <w:rFonts w:ascii="Arial" w:hAnsi="Arial" w:cs="Arial"/>
        </w:rPr>
        <w:t>Dąbrowskiego</w:t>
      </w:r>
      <w:r w:rsidR="00B36EDA" w:rsidRPr="00DA6516">
        <w:rPr>
          <w:rFonts w:ascii="Arial" w:hAnsi="Arial" w:cs="Arial"/>
        </w:rPr>
        <w:t xml:space="preserve"> </w:t>
      </w:r>
      <w:r w:rsidRPr="00DA6516">
        <w:rPr>
          <w:rFonts w:ascii="Arial" w:hAnsi="Arial" w:cs="Arial"/>
        </w:rPr>
        <w:t>69</w:t>
      </w:r>
    </w:p>
    <w:p w:rsidR="00B36EDA" w:rsidRPr="00DA6516" w:rsidRDefault="00A72E66" w:rsidP="00DA6516">
      <w:pPr>
        <w:spacing w:line="360" w:lineRule="auto"/>
        <w:ind w:right="3969"/>
        <w:rPr>
          <w:rFonts w:ascii="Arial" w:hAnsi="Arial" w:cs="Arial"/>
        </w:rPr>
      </w:pPr>
      <w:r w:rsidRPr="00DA6516">
        <w:rPr>
          <w:rFonts w:ascii="Arial" w:hAnsi="Arial" w:cs="Arial"/>
        </w:rPr>
        <w:t>42-201</w:t>
      </w:r>
      <w:r w:rsidR="00B36EDA" w:rsidRPr="00DA6516">
        <w:rPr>
          <w:rFonts w:ascii="Arial" w:hAnsi="Arial" w:cs="Arial"/>
        </w:rPr>
        <w:t xml:space="preserve"> </w:t>
      </w:r>
      <w:r w:rsidRPr="00DA6516">
        <w:rPr>
          <w:rFonts w:ascii="Arial" w:hAnsi="Arial" w:cs="Arial"/>
        </w:rPr>
        <w:t>Częstochowa</w:t>
      </w:r>
    </w:p>
    <w:p w:rsidR="00B36EDA" w:rsidRPr="00DA6516" w:rsidRDefault="00B36EDA" w:rsidP="00DA6516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DA6516" w:rsidTr="00B36EDA">
        <w:tc>
          <w:tcPr>
            <w:tcW w:w="9923" w:type="dxa"/>
            <w:shd w:val="clear" w:color="auto" w:fill="F2F2F2"/>
            <w:hideMark/>
          </w:tcPr>
          <w:p w:rsidR="00B36EDA" w:rsidRPr="00DA6516" w:rsidRDefault="00B36EDA" w:rsidP="00DA6516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DA6516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B36EDA" w:rsidRPr="00DA6516" w:rsidRDefault="00B36EDA" w:rsidP="00DA6516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DA6516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DA6516" w:rsidRDefault="00B36EDA" w:rsidP="00DA6516">
      <w:pPr>
        <w:keepNext/>
        <w:spacing w:after="240" w:line="360" w:lineRule="auto"/>
        <w:outlineLvl w:val="0"/>
        <w:rPr>
          <w:rFonts w:ascii="Arial" w:hAnsi="Arial" w:cs="Arial"/>
          <w:b/>
          <w:sz w:val="32"/>
          <w:szCs w:val="32"/>
        </w:rPr>
      </w:pPr>
    </w:p>
    <w:p w:rsidR="00B36EDA" w:rsidRPr="00DA6516" w:rsidRDefault="00B36EDA" w:rsidP="00DA6516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DA6516">
        <w:rPr>
          <w:rFonts w:ascii="Arial" w:eastAsia="Calibri" w:hAnsi="Arial" w:cs="Arial"/>
          <w:lang w:eastAsia="en-US"/>
        </w:rPr>
        <w:t xml:space="preserve">Dotyczy </w:t>
      </w:r>
      <w:r w:rsidRPr="00DA6516">
        <w:rPr>
          <w:rFonts w:ascii="Arial" w:hAnsi="Arial" w:cs="Arial"/>
        </w:rPr>
        <w:t>postępowania o udzielenie zamówienia publicznego</w:t>
      </w:r>
      <w:r w:rsidRPr="00DA6516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DA6516" w:rsidTr="00B36EDA">
        <w:tc>
          <w:tcPr>
            <w:tcW w:w="2269" w:type="dxa"/>
            <w:shd w:val="clear" w:color="auto" w:fill="auto"/>
          </w:tcPr>
          <w:p w:rsidR="00B36EDA" w:rsidRPr="00DA6516" w:rsidRDefault="00B36EDA" w:rsidP="00DA651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DA6516" w:rsidRDefault="00A72E66" w:rsidP="00DA651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6516">
              <w:rPr>
                <w:rFonts w:ascii="Arial" w:hAnsi="Arial" w:cs="Arial"/>
                <w:bCs/>
              </w:rPr>
              <w:t>Dostawa i montaż mebli dla jednostek organizacyjnych Politechniki Częstochowskiej</w:t>
            </w:r>
          </w:p>
        </w:tc>
      </w:tr>
      <w:tr w:rsidR="00A72E66" w:rsidRPr="00DA6516" w:rsidTr="009F6AF3">
        <w:tc>
          <w:tcPr>
            <w:tcW w:w="2269" w:type="dxa"/>
            <w:shd w:val="clear" w:color="auto" w:fill="auto"/>
          </w:tcPr>
          <w:p w:rsidR="00A72E66" w:rsidRPr="00DA6516" w:rsidRDefault="00A72E66" w:rsidP="00DA651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A72E66" w:rsidRPr="00DA6516" w:rsidRDefault="00A72E66" w:rsidP="00DA651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6516">
              <w:rPr>
                <w:rFonts w:ascii="Arial" w:hAnsi="Arial" w:cs="Arial"/>
                <w:bCs/>
              </w:rPr>
              <w:t>RK-NZ.261.9.2025.MT</w:t>
            </w:r>
          </w:p>
        </w:tc>
      </w:tr>
    </w:tbl>
    <w:p w:rsidR="00B36EDA" w:rsidRPr="00DA6516" w:rsidRDefault="00B36EDA" w:rsidP="00DA6516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B36EDA" w:rsidRPr="00DA6516" w:rsidRDefault="00B36EDA" w:rsidP="00DA6516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DA6516">
        <w:rPr>
          <w:rFonts w:ascii="Arial" w:hAnsi="Arial" w:cs="Arial"/>
        </w:rPr>
        <w:t xml:space="preserve">Zamawiający, </w:t>
      </w:r>
      <w:r w:rsidR="00A72E66" w:rsidRPr="00DA6516">
        <w:rPr>
          <w:rFonts w:ascii="Arial" w:hAnsi="Arial" w:cs="Arial"/>
          <w:b/>
        </w:rPr>
        <w:t>Politechnika Częstochowska</w:t>
      </w:r>
      <w:r w:rsidRPr="00DA6516">
        <w:rPr>
          <w:rFonts w:ascii="Arial" w:hAnsi="Arial" w:cs="Arial"/>
        </w:rPr>
        <w:t xml:space="preserve">, działając na podstawie art. 253 ust. 1 pkt. 1 i ust. 2 ustawy z dnia 11 września 2019r. Prawo zamówień publicznych </w:t>
      </w:r>
      <w:r w:rsidR="00A72E66" w:rsidRPr="00DA6516">
        <w:rPr>
          <w:rFonts w:ascii="Arial" w:hAnsi="Arial" w:cs="Arial"/>
        </w:rPr>
        <w:t>(</w:t>
      </w:r>
      <w:proofErr w:type="spellStart"/>
      <w:r w:rsidR="00A72E66" w:rsidRPr="00DA6516">
        <w:rPr>
          <w:rFonts w:ascii="Arial" w:hAnsi="Arial" w:cs="Arial"/>
        </w:rPr>
        <w:t>t.j</w:t>
      </w:r>
      <w:proofErr w:type="spellEnd"/>
      <w:r w:rsidR="00A72E66" w:rsidRPr="00DA6516">
        <w:rPr>
          <w:rFonts w:ascii="Arial" w:hAnsi="Arial" w:cs="Arial"/>
        </w:rPr>
        <w:t>. Dz. U. z 2024 poz. 1320)</w:t>
      </w:r>
      <w:r w:rsidRPr="00DA6516">
        <w:rPr>
          <w:rFonts w:ascii="Arial" w:hAnsi="Arial" w:cs="Arial"/>
        </w:rPr>
        <w:t xml:space="preserve">, zwanej dalej „ustawą </w:t>
      </w:r>
      <w:proofErr w:type="spellStart"/>
      <w:r w:rsidRPr="00DA6516">
        <w:rPr>
          <w:rFonts w:ascii="Arial" w:hAnsi="Arial" w:cs="Arial"/>
        </w:rPr>
        <w:t>Pzp</w:t>
      </w:r>
      <w:proofErr w:type="spellEnd"/>
      <w:r w:rsidRPr="00DA6516">
        <w:rPr>
          <w:rFonts w:ascii="Arial" w:hAnsi="Arial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72E66" w:rsidRPr="00DA6516" w:rsidTr="00A72E6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  <w:b/>
                <w:bCs/>
              </w:rPr>
              <w:lastRenderedPageBreak/>
              <w:t>Część nr 1</w:t>
            </w:r>
            <w:r w:rsidRPr="00DA6516">
              <w:rPr>
                <w:rFonts w:ascii="Arial" w:hAnsi="Arial" w:cs="Arial"/>
              </w:rPr>
              <w:t>: Dostawa mebli biurowych dla Wydziału Inżynierii Produkcji i Technologii Materiałów</w:t>
            </w:r>
          </w:p>
          <w:p w:rsidR="00A72E66" w:rsidRPr="00DA6516" w:rsidRDefault="00A72E66" w:rsidP="00DA651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DA6516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A72E66" w:rsidRPr="00DA6516" w:rsidRDefault="00A72E66" w:rsidP="00DA65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6516">
              <w:rPr>
                <w:rFonts w:ascii="Arial" w:hAnsi="Arial" w:cs="Arial"/>
                <w:bCs/>
              </w:rPr>
              <w:t xml:space="preserve">Białostocka 40 </w:t>
            </w:r>
          </w:p>
          <w:p w:rsidR="00A72E66" w:rsidRPr="00DA6516" w:rsidRDefault="00A72E66" w:rsidP="00DA6516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DA6516">
              <w:rPr>
                <w:rFonts w:ascii="Arial" w:hAnsi="Arial" w:cs="Arial"/>
                <w:bCs/>
              </w:rPr>
              <w:t>42-202 Częstochowa</w:t>
            </w:r>
          </w:p>
          <w:p w:rsidR="00A72E66" w:rsidRPr="00DA6516" w:rsidRDefault="00A72E66" w:rsidP="00DA65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6516">
              <w:rPr>
                <w:rFonts w:ascii="Arial" w:hAnsi="Arial" w:cs="Arial"/>
              </w:rPr>
              <w:t xml:space="preserve">za cenę wykonania przedmiotu zamówienia w wysokości </w:t>
            </w:r>
            <w:r w:rsidRPr="00DA6516">
              <w:rPr>
                <w:rFonts w:ascii="Arial" w:hAnsi="Arial" w:cs="Arial"/>
                <w:b/>
              </w:rPr>
              <w:t>27 060.00 zł</w:t>
            </w:r>
            <w:r w:rsidRPr="00DA6516">
              <w:rPr>
                <w:rFonts w:ascii="Arial" w:hAnsi="Arial" w:cs="Arial"/>
              </w:rPr>
              <w:t xml:space="preserve"> </w:t>
            </w:r>
            <w:r w:rsidRPr="00DA6516">
              <w:rPr>
                <w:rFonts w:ascii="Arial" w:hAnsi="Arial" w:cs="Arial"/>
                <w:b/>
                <w:bCs/>
              </w:rPr>
              <w:t>brutto</w:t>
            </w:r>
            <w:r w:rsidRPr="00DA6516">
              <w:rPr>
                <w:rFonts w:ascii="Arial" w:hAnsi="Arial" w:cs="Arial"/>
                <w:bCs/>
              </w:rPr>
              <w:t>.</w:t>
            </w:r>
          </w:p>
          <w:p w:rsidR="00A72E66" w:rsidRPr="00DA6516" w:rsidRDefault="00A72E66" w:rsidP="00DA651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DA6516">
              <w:rPr>
                <w:rFonts w:ascii="Arial" w:hAnsi="Arial" w:cs="Arial"/>
                <w:color w:val="000000"/>
              </w:rPr>
              <w:t>:</w:t>
            </w:r>
          </w:p>
          <w:p w:rsidR="00A72E66" w:rsidRPr="00DA6516" w:rsidRDefault="00A72E66" w:rsidP="00DA651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A72E66" w:rsidRPr="00DA6516" w:rsidTr="00A72E6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  <w:b/>
                <w:bCs/>
              </w:rPr>
              <w:t>Część nr 2</w:t>
            </w:r>
            <w:r w:rsidRPr="00DA6516">
              <w:rPr>
                <w:rFonts w:ascii="Arial" w:hAnsi="Arial" w:cs="Arial"/>
              </w:rPr>
              <w:t>: Dostawa 30 szt. foteli biurowych do kreślarni 136, 137 Katedry Mechaniki i Podstaw Konstrukcji Maszyn</w:t>
            </w:r>
          </w:p>
          <w:p w:rsidR="00A72E66" w:rsidRPr="00DA6516" w:rsidRDefault="00A72E66" w:rsidP="00DA651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DA6516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A72E66" w:rsidRPr="00DA6516" w:rsidRDefault="00A72E66" w:rsidP="00DA65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6516">
              <w:rPr>
                <w:rFonts w:ascii="Arial" w:hAnsi="Arial" w:cs="Arial"/>
                <w:bCs/>
              </w:rPr>
              <w:t xml:space="preserve">Białostocka 40 </w:t>
            </w:r>
          </w:p>
          <w:p w:rsidR="00A72E66" w:rsidRPr="00DA6516" w:rsidRDefault="00A72E66" w:rsidP="00DA6516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DA6516">
              <w:rPr>
                <w:rFonts w:ascii="Arial" w:hAnsi="Arial" w:cs="Arial"/>
                <w:bCs/>
              </w:rPr>
              <w:t>42-202 Częstochowa</w:t>
            </w:r>
          </w:p>
          <w:p w:rsidR="00A72E66" w:rsidRPr="00DA6516" w:rsidRDefault="00A72E66" w:rsidP="00DA65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6516">
              <w:rPr>
                <w:rFonts w:ascii="Arial" w:hAnsi="Arial" w:cs="Arial"/>
              </w:rPr>
              <w:t xml:space="preserve">za cenę wykonania przedmiotu zamówienia w wysokości </w:t>
            </w:r>
            <w:r w:rsidRPr="00DA6516">
              <w:rPr>
                <w:rFonts w:ascii="Arial" w:hAnsi="Arial" w:cs="Arial"/>
                <w:b/>
              </w:rPr>
              <w:t>46 863.00 zł</w:t>
            </w:r>
            <w:r w:rsidRPr="00DA6516">
              <w:rPr>
                <w:rFonts w:ascii="Arial" w:hAnsi="Arial" w:cs="Arial"/>
              </w:rPr>
              <w:t xml:space="preserve"> </w:t>
            </w:r>
            <w:r w:rsidRPr="00DA6516">
              <w:rPr>
                <w:rFonts w:ascii="Arial" w:hAnsi="Arial" w:cs="Arial"/>
                <w:b/>
                <w:bCs/>
              </w:rPr>
              <w:t>brutto</w:t>
            </w:r>
            <w:r w:rsidRPr="00DA6516">
              <w:rPr>
                <w:rFonts w:ascii="Arial" w:hAnsi="Arial" w:cs="Arial"/>
                <w:bCs/>
              </w:rPr>
              <w:t>.</w:t>
            </w:r>
          </w:p>
          <w:p w:rsidR="00A72E66" w:rsidRPr="00DA6516" w:rsidRDefault="00A72E66" w:rsidP="00DA651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DA6516">
              <w:rPr>
                <w:rFonts w:ascii="Arial" w:hAnsi="Arial" w:cs="Arial"/>
                <w:color w:val="000000"/>
              </w:rPr>
              <w:t>:</w:t>
            </w:r>
          </w:p>
          <w:p w:rsidR="00A72E66" w:rsidRPr="00DA6516" w:rsidRDefault="00A72E66" w:rsidP="00DA651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A72E66" w:rsidRPr="00DA6516" w:rsidTr="00A72E6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  <w:b/>
                <w:bCs/>
              </w:rPr>
              <w:lastRenderedPageBreak/>
              <w:t>Część nr 3</w:t>
            </w:r>
            <w:r w:rsidRPr="00DA6516">
              <w:rPr>
                <w:rFonts w:ascii="Arial" w:hAnsi="Arial" w:cs="Arial"/>
              </w:rPr>
              <w:t xml:space="preserve">: Dostawa 60 szt. krzeseł do </w:t>
            </w:r>
            <w:proofErr w:type="spellStart"/>
            <w:r w:rsidRPr="00DA6516">
              <w:rPr>
                <w:rFonts w:ascii="Arial" w:hAnsi="Arial" w:cs="Arial"/>
              </w:rPr>
              <w:t>sal</w:t>
            </w:r>
            <w:proofErr w:type="spellEnd"/>
            <w:r w:rsidRPr="00DA6516">
              <w:rPr>
                <w:rFonts w:ascii="Arial" w:hAnsi="Arial" w:cs="Arial"/>
              </w:rPr>
              <w:t xml:space="preserve"> dydaktycznych Wydziału Inżynierii Produkcji i Technologii Materiałów</w:t>
            </w:r>
          </w:p>
          <w:p w:rsidR="00A72E66" w:rsidRPr="00DA6516" w:rsidRDefault="00A72E66" w:rsidP="00DA651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A6516">
              <w:rPr>
                <w:rFonts w:ascii="Arial" w:hAnsi="Arial" w:cs="Arial"/>
                <w:b/>
              </w:rPr>
              <w:t>Mextra</w:t>
            </w:r>
            <w:proofErr w:type="spellEnd"/>
            <w:r w:rsidRPr="00DA6516">
              <w:rPr>
                <w:rFonts w:ascii="Arial" w:hAnsi="Arial" w:cs="Arial"/>
                <w:b/>
              </w:rPr>
              <w:t xml:space="preserve"> Sp. z o.o.</w:t>
            </w:r>
          </w:p>
          <w:p w:rsidR="00A72E66" w:rsidRPr="00DA6516" w:rsidRDefault="00A72E66" w:rsidP="00DA65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6516">
              <w:rPr>
                <w:rFonts w:ascii="Arial" w:hAnsi="Arial" w:cs="Arial"/>
                <w:bCs/>
              </w:rPr>
              <w:t xml:space="preserve">Szkolna 15 </w:t>
            </w:r>
          </w:p>
          <w:p w:rsidR="00A72E66" w:rsidRPr="00DA6516" w:rsidRDefault="00A72E66" w:rsidP="00DA6516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DA6516">
              <w:rPr>
                <w:rFonts w:ascii="Arial" w:hAnsi="Arial" w:cs="Arial"/>
                <w:bCs/>
              </w:rPr>
              <w:t>47-225 Kędzierzyn-Koźle</w:t>
            </w:r>
          </w:p>
          <w:p w:rsidR="00A72E66" w:rsidRPr="00DA6516" w:rsidRDefault="00A72E66" w:rsidP="00DA65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6516">
              <w:rPr>
                <w:rFonts w:ascii="Arial" w:hAnsi="Arial" w:cs="Arial"/>
              </w:rPr>
              <w:t xml:space="preserve">za cenę wykonania przedmiotu zamówienia w wysokości </w:t>
            </w:r>
            <w:r w:rsidRPr="00DA6516">
              <w:rPr>
                <w:rFonts w:ascii="Arial" w:hAnsi="Arial" w:cs="Arial"/>
                <w:b/>
              </w:rPr>
              <w:t>8 635.20 zł</w:t>
            </w:r>
            <w:r w:rsidRPr="00DA6516">
              <w:rPr>
                <w:rFonts w:ascii="Arial" w:hAnsi="Arial" w:cs="Arial"/>
              </w:rPr>
              <w:t xml:space="preserve"> </w:t>
            </w:r>
            <w:r w:rsidRPr="00DA6516">
              <w:rPr>
                <w:rFonts w:ascii="Arial" w:hAnsi="Arial" w:cs="Arial"/>
                <w:b/>
                <w:bCs/>
              </w:rPr>
              <w:t>brutto</w:t>
            </w:r>
            <w:r w:rsidRPr="00DA6516">
              <w:rPr>
                <w:rFonts w:ascii="Arial" w:hAnsi="Arial" w:cs="Arial"/>
                <w:bCs/>
              </w:rPr>
              <w:t>.</w:t>
            </w:r>
          </w:p>
          <w:p w:rsidR="00A72E66" w:rsidRPr="00DA6516" w:rsidRDefault="00A72E66" w:rsidP="00DA651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DA6516">
              <w:rPr>
                <w:rFonts w:ascii="Arial" w:hAnsi="Arial" w:cs="Arial"/>
                <w:color w:val="000000"/>
              </w:rPr>
              <w:t>:</w:t>
            </w:r>
          </w:p>
          <w:p w:rsidR="00A72E66" w:rsidRPr="00DA6516" w:rsidRDefault="00A72E66" w:rsidP="00DA651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- 80,00 pkt. Cena oferty mieści się w możliwościach finansowych Zamawiającego.</w:t>
            </w:r>
          </w:p>
        </w:tc>
      </w:tr>
      <w:tr w:rsidR="00A72E66" w:rsidRPr="00DA6516" w:rsidTr="00A72E6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  <w:b/>
                <w:bCs/>
              </w:rPr>
              <w:t>Część nr 4</w:t>
            </w:r>
            <w:r w:rsidRPr="00DA6516">
              <w:rPr>
                <w:rFonts w:ascii="Arial" w:hAnsi="Arial" w:cs="Arial"/>
              </w:rPr>
              <w:t>: Dostawa biurka i  fotela dla studentów z niepełnosprawnościami  Wydziału Zarządzania</w:t>
            </w:r>
          </w:p>
          <w:p w:rsidR="00A72E66" w:rsidRPr="00DA6516" w:rsidRDefault="00A72E66" w:rsidP="00DA651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DA6516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A72E66" w:rsidRPr="00DA6516" w:rsidRDefault="00A72E66" w:rsidP="00DA65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6516">
              <w:rPr>
                <w:rFonts w:ascii="Arial" w:hAnsi="Arial" w:cs="Arial"/>
                <w:bCs/>
              </w:rPr>
              <w:t xml:space="preserve">Białostocka 40 </w:t>
            </w:r>
          </w:p>
          <w:p w:rsidR="00A72E66" w:rsidRPr="00DA6516" w:rsidRDefault="00A72E66" w:rsidP="00DA6516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DA6516">
              <w:rPr>
                <w:rFonts w:ascii="Arial" w:hAnsi="Arial" w:cs="Arial"/>
                <w:bCs/>
              </w:rPr>
              <w:t>42-202 Częstochowa</w:t>
            </w:r>
          </w:p>
          <w:p w:rsidR="00A72E66" w:rsidRPr="00DA6516" w:rsidRDefault="00A72E66" w:rsidP="00DA65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6516">
              <w:rPr>
                <w:rFonts w:ascii="Arial" w:hAnsi="Arial" w:cs="Arial"/>
              </w:rPr>
              <w:t xml:space="preserve">za cenę wykonania przedmiotu zamówienia w wysokości </w:t>
            </w:r>
            <w:r w:rsidRPr="00DA6516">
              <w:rPr>
                <w:rFonts w:ascii="Arial" w:hAnsi="Arial" w:cs="Arial"/>
                <w:b/>
              </w:rPr>
              <w:t>4 266.00 zł</w:t>
            </w:r>
            <w:r w:rsidRPr="00DA6516">
              <w:rPr>
                <w:rFonts w:ascii="Arial" w:hAnsi="Arial" w:cs="Arial"/>
              </w:rPr>
              <w:t xml:space="preserve"> </w:t>
            </w:r>
            <w:r w:rsidRPr="00DA6516">
              <w:rPr>
                <w:rFonts w:ascii="Arial" w:hAnsi="Arial" w:cs="Arial"/>
                <w:b/>
                <w:bCs/>
              </w:rPr>
              <w:t>brutto</w:t>
            </w:r>
            <w:r w:rsidRPr="00DA6516">
              <w:rPr>
                <w:rFonts w:ascii="Arial" w:hAnsi="Arial" w:cs="Arial"/>
                <w:bCs/>
              </w:rPr>
              <w:t>.</w:t>
            </w:r>
          </w:p>
          <w:p w:rsidR="00A72E66" w:rsidRPr="00DA6516" w:rsidRDefault="00A72E66" w:rsidP="00DA651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DA6516">
              <w:rPr>
                <w:rFonts w:ascii="Arial" w:hAnsi="Arial" w:cs="Arial"/>
                <w:color w:val="000000"/>
              </w:rPr>
              <w:t>:</w:t>
            </w:r>
          </w:p>
          <w:p w:rsidR="00A72E66" w:rsidRPr="00DA6516" w:rsidRDefault="00A72E66" w:rsidP="00DA651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A72E66" w:rsidRPr="00DA6516" w:rsidTr="00A72E6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  <w:b/>
                <w:bCs/>
              </w:rPr>
              <w:lastRenderedPageBreak/>
              <w:t>Część nr 5</w:t>
            </w:r>
            <w:r w:rsidRPr="00DA6516">
              <w:rPr>
                <w:rFonts w:ascii="Arial" w:hAnsi="Arial" w:cs="Arial"/>
              </w:rPr>
              <w:t xml:space="preserve">: Dostawa mebli biurowych - 1szt. fotela obrotowego i 2 szt. krzeseł dla Klubu Dziecięcego </w:t>
            </w:r>
            <w:proofErr w:type="spellStart"/>
            <w:r w:rsidRPr="00DA6516">
              <w:rPr>
                <w:rFonts w:ascii="Arial" w:hAnsi="Arial" w:cs="Arial"/>
              </w:rPr>
              <w:t>PCz</w:t>
            </w:r>
            <w:proofErr w:type="spellEnd"/>
            <w:r w:rsidRPr="00DA6516">
              <w:rPr>
                <w:rFonts w:ascii="Arial" w:hAnsi="Arial" w:cs="Arial"/>
              </w:rPr>
              <w:t xml:space="preserve"> "Żaczek"</w:t>
            </w:r>
          </w:p>
          <w:p w:rsidR="00A72E66" w:rsidRPr="00DA6516" w:rsidRDefault="00A72E66" w:rsidP="00DA651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DA6516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A72E66" w:rsidRPr="00DA6516" w:rsidRDefault="00A72E66" w:rsidP="00DA65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6516">
              <w:rPr>
                <w:rFonts w:ascii="Arial" w:hAnsi="Arial" w:cs="Arial"/>
                <w:bCs/>
              </w:rPr>
              <w:t xml:space="preserve">Białostocka 40 </w:t>
            </w:r>
          </w:p>
          <w:p w:rsidR="00A72E66" w:rsidRPr="00DA6516" w:rsidRDefault="00A72E66" w:rsidP="00DA6516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DA6516">
              <w:rPr>
                <w:rFonts w:ascii="Arial" w:hAnsi="Arial" w:cs="Arial"/>
                <w:bCs/>
              </w:rPr>
              <w:t>42-202 Częstochowa</w:t>
            </w:r>
          </w:p>
          <w:p w:rsidR="00A72E66" w:rsidRPr="00DA6516" w:rsidRDefault="00A72E66" w:rsidP="00DA65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6516">
              <w:rPr>
                <w:rFonts w:ascii="Arial" w:hAnsi="Arial" w:cs="Arial"/>
              </w:rPr>
              <w:t xml:space="preserve">za cenę wykonania przedmiotu zamówienia w wysokości </w:t>
            </w:r>
            <w:r w:rsidRPr="00DA6516">
              <w:rPr>
                <w:rFonts w:ascii="Arial" w:hAnsi="Arial" w:cs="Arial"/>
                <w:b/>
              </w:rPr>
              <w:t>1 476.00 zł</w:t>
            </w:r>
            <w:r w:rsidRPr="00DA6516">
              <w:rPr>
                <w:rFonts w:ascii="Arial" w:hAnsi="Arial" w:cs="Arial"/>
              </w:rPr>
              <w:t xml:space="preserve"> </w:t>
            </w:r>
            <w:r w:rsidRPr="00DA6516">
              <w:rPr>
                <w:rFonts w:ascii="Arial" w:hAnsi="Arial" w:cs="Arial"/>
                <w:b/>
                <w:bCs/>
              </w:rPr>
              <w:t>brutto</w:t>
            </w:r>
            <w:r w:rsidRPr="00DA6516">
              <w:rPr>
                <w:rFonts w:ascii="Arial" w:hAnsi="Arial" w:cs="Arial"/>
                <w:bCs/>
              </w:rPr>
              <w:t>.</w:t>
            </w:r>
          </w:p>
          <w:p w:rsidR="00A72E66" w:rsidRPr="00DA6516" w:rsidRDefault="00A72E66" w:rsidP="00DA651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DA6516">
              <w:rPr>
                <w:rFonts w:ascii="Arial" w:hAnsi="Arial" w:cs="Arial"/>
                <w:color w:val="000000"/>
              </w:rPr>
              <w:t>:</w:t>
            </w:r>
          </w:p>
          <w:p w:rsidR="00A72E66" w:rsidRPr="00DA6516" w:rsidRDefault="00A72E66" w:rsidP="00DA651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A72E66" w:rsidRPr="00DA6516" w:rsidTr="00A72E6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  <w:b/>
                <w:bCs/>
              </w:rPr>
              <w:t>Część nr 6</w:t>
            </w:r>
            <w:r w:rsidRPr="00DA6516">
              <w:rPr>
                <w:rFonts w:ascii="Arial" w:hAnsi="Arial" w:cs="Arial"/>
              </w:rPr>
              <w:t>: Dostawa 7 szt. foteli ergonomicznych dla Wydziału Infrastruktury i Środowiska</w:t>
            </w:r>
          </w:p>
          <w:p w:rsidR="00A72E66" w:rsidRPr="00DA6516" w:rsidRDefault="00A72E66" w:rsidP="00DA651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DA6516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A72E66" w:rsidRPr="00DA6516" w:rsidRDefault="00A72E66" w:rsidP="00DA65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6516">
              <w:rPr>
                <w:rFonts w:ascii="Arial" w:hAnsi="Arial" w:cs="Arial"/>
                <w:bCs/>
              </w:rPr>
              <w:t xml:space="preserve">Białostocka 40 </w:t>
            </w:r>
          </w:p>
          <w:p w:rsidR="00A72E66" w:rsidRPr="00DA6516" w:rsidRDefault="00A72E66" w:rsidP="00DA6516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DA6516">
              <w:rPr>
                <w:rFonts w:ascii="Arial" w:hAnsi="Arial" w:cs="Arial"/>
                <w:bCs/>
              </w:rPr>
              <w:t>42-202 Częstochowa</w:t>
            </w:r>
          </w:p>
          <w:p w:rsidR="00A72E66" w:rsidRPr="00DA6516" w:rsidRDefault="00A72E66" w:rsidP="00DA65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6516">
              <w:rPr>
                <w:rFonts w:ascii="Arial" w:hAnsi="Arial" w:cs="Arial"/>
              </w:rPr>
              <w:t xml:space="preserve">za cenę wykonania przedmiotu zamówienia w wysokości </w:t>
            </w:r>
            <w:r w:rsidRPr="00DA6516">
              <w:rPr>
                <w:rFonts w:ascii="Arial" w:hAnsi="Arial" w:cs="Arial"/>
                <w:b/>
              </w:rPr>
              <w:t>7 749.00 zł</w:t>
            </w:r>
            <w:r w:rsidRPr="00DA6516">
              <w:rPr>
                <w:rFonts w:ascii="Arial" w:hAnsi="Arial" w:cs="Arial"/>
              </w:rPr>
              <w:t xml:space="preserve"> </w:t>
            </w:r>
            <w:r w:rsidRPr="00DA6516">
              <w:rPr>
                <w:rFonts w:ascii="Arial" w:hAnsi="Arial" w:cs="Arial"/>
                <w:b/>
                <w:bCs/>
              </w:rPr>
              <w:t>brutto</w:t>
            </w:r>
            <w:r w:rsidRPr="00DA6516">
              <w:rPr>
                <w:rFonts w:ascii="Arial" w:hAnsi="Arial" w:cs="Arial"/>
                <w:bCs/>
              </w:rPr>
              <w:t>.</w:t>
            </w:r>
          </w:p>
          <w:p w:rsidR="00A72E66" w:rsidRPr="00DA6516" w:rsidRDefault="00A72E66" w:rsidP="00DA651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DA6516">
              <w:rPr>
                <w:rFonts w:ascii="Arial" w:hAnsi="Arial" w:cs="Arial"/>
                <w:color w:val="000000"/>
              </w:rPr>
              <w:t>:</w:t>
            </w:r>
          </w:p>
          <w:p w:rsidR="00A72E66" w:rsidRPr="00DA6516" w:rsidRDefault="00A72E66" w:rsidP="00DA651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A72E66" w:rsidRPr="00DA6516" w:rsidTr="00A72E6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  <w:b/>
                <w:bCs/>
              </w:rPr>
              <w:lastRenderedPageBreak/>
              <w:t>Część nr 7</w:t>
            </w:r>
            <w:r w:rsidRPr="00DA6516">
              <w:rPr>
                <w:rFonts w:ascii="Arial" w:hAnsi="Arial" w:cs="Arial"/>
              </w:rPr>
              <w:t>: Dostawa mebli biurowych dla Wydziału Budownictwa</w:t>
            </w:r>
          </w:p>
          <w:p w:rsidR="00A72E66" w:rsidRPr="00DA6516" w:rsidRDefault="00A72E66" w:rsidP="00DA651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DA6516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A72E66" w:rsidRPr="00DA6516" w:rsidRDefault="00A72E66" w:rsidP="00DA65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6516">
              <w:rPr>
                <w:rFonts w:ascii="Arial" w:hAnsi="Arial" w:cs="Arial"/>
                <w:bCs/>
              </w:rPr>
              <w:t xml:space="preserve">Białostocka 40 </w:t>
            </w:r>
          </w:p>
          <w:p w:rsidR="00A72E66" w:rsidRPr="00DA6516" w:rsidRDefault="00A72E66" w:rsidP="00DA6516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DA6516">
              <w:rPr>
                <w:rFonts w:ascii="Arial" w:hAnsi="Arial" w:cs="Arial"/>
                <w:bCs/>
              </w:rPr>
              <w:t>42-202 Częstochowa</w:t>
            </w:r>
          </w:p>
          <w:p w:rsidR="00A72E66" w:rsidRPr="00DA6516" w:rsidRDefault="00A72E66" w:rsidP="00DA65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6516">
              <w:rPr>
                <w:rFonts w:ascii="Arial" w:hAnsi="Arial" w:cs="Arial"/>
              </w:rPr>
              <w:t xml:space="preserve">za cenę wykonania przedmiotu zamówienia w wysokości </w:t>
            </w:r>
            <w:r w:rsidRPr="00DA6516">
              <w:rPr>
                <w:rFonts w:ascii="Arial" w:hAnsi="Arial" w:cs="Arial"/>
                <w:b/>
              </w:rPr>
              <w:t>38 130.00 zł</w:t>
            </w:r>
            <w:r w:rsidRPr="00DA6516">
              <w:rPr>
                <w:rFonts w:ascii="Arial" w:hAnsi="Arial" w:cs="Arial"/>
              </w:rPr>
              <w:t xml:space="preserve"> </w:t>
            </w:r>
            <w:r w:rsidRPr="00DA6516">
              <w:rPr>
                <w:rFonts w:ascii="Arial" w:hAnsi="Arial" w:cs="Arial"/>
                <w:b/>
                <w:bCs/>
              </w:rPr>
              <w:t>brutto</w:t>
            </w:r>
            <w:r w:rsidRPr="00DA6516">
              <w:rPr>
                <w:rFonts w:ascii="Arial" w:hAnsi="Arial" w:cs="Arial"/>
                <w:bCs/>
              </w:rPr>
              <w:t>.</w:t>
            </w:r>
          </w:p>
          <w:p w:rsidR="00A72E66" w:rsidRPr="00DA6516" w:rsidRDefault="00A72E66" w:rsidP="00DA651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DA6516">
              <w:rPr>
                <w:rFonts w:ascii="Arial" w:hAnsi="Arial" w:cs="Arial"/>
                <w:color w:val="000000"/>
              </w:rPr>
              <w:t>:</w:t>
            </w:r>
          </w:p>
          <w:p w:rsidR="00A72E66" w:rsidRPr="00DA6516" w:rsidRDefault="00A72E66" w:rsidP="00DA651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A72E66" w:rsidRPr="00DA6516" w:rsidTr="00A72E6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  <w:b/>
                <w:bCs/>
              </w:rPr>
              <w:t>Część nr 8</w:t>
            </w:r>
            <w:r w:rsidRPr="00DA6516">
              <w:rPr>
                <w:rFonts w:ascii="Arial" w:hAnsi="Arial" w:cs="Arial"/>
              </w:rPr>
              <w:t>: Dostawa 2 szt. szaf biurowych kartotekowych dla Biura Prawnego Politechniki Częstochowskiej</w:t>
            </w:r>
          </w:p>
          <w:p w:rsidR="00A72E66" w:rsidRPr="00DA6516" w:rsidRDefault="00A72E66" w:rsidP="00DA651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DA6516">
              <w:rPr>
                <w:rFonts w:ascii="Arial" w:hAnsi="Arial" w:cs="Arial"/>
                <w:b/>
              </w:rPr>
              <w:t>"F/X" Kamińska, Cisowski spółka jawna</w:t>
            </w:r>
          </w:p>
          <w:p w:rsidR="00A72E66" w:rsidRPr="00DA6516" w:rsidRDefault="00A72E66" w:rsidP="00DA65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6516">
              <w:rPr>
                <w:rFonts w:ascii="Arial" w:hAnsi="Arial" w:cs="Arial"/>
                <w:bCs/>
              </w:rPr>
              <w:t xml:space="preserve">Koszalińska 6 </w:t>
            </w:r>
          </w:p>
          <w:p w:rsidR="00A72E66" w:rsidRPr="00DA6516" w:rsidRDefault="00A72E66" w:rsidP="00DA6516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DA6516">
              <w:rPr>
                <w:rFonts w:ascii="Arial" w:hAnsi="Arial" w:cs="Arial"/>
                <w:bCs/>
              </w:rPr>
              <w:t>42-202 Częstochowa</w:t>
            </w:r>
          </w:p>
          <w:p w:rsidR="00A72E66" w:rsidRPr="00DA6516" w:rsidRDefault="00A72E66" w:rsidP="00DA65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6516">
              <w:rPr>
                <w:rFonts w:ascii="Arial" w:hAnsi="Arial" w:cs="Arial"/>
              </w:rPr>
              <w:t xml:space="preserve">za cenę wykonania przedmiotu zamówienia w wysokości </w:t>
            </w:r>
            <w:r w:rsidRPr="00DA6516">
              <w:rPr>
                <w:rFonts w:ascii="Arial" w:hAnsi="Arial" w:cs="Arial"/>
                <w:b/>
              </w:rPr>
              <w:t>2 430.48 zł</w:t>
            </w:r>
            <w:r w:rsidRPr="00DA6516">
              <w:rPr>
                <w:rFonts w:ascii="Arial" w:hAnsi="Arial" w:cs="Arial"/>
              </w:rPr>
              <w:t xml:space="preserve"> </w:t>
            </w:r>
            <w:r w:rsidRPr="00DA6516">
              <w:rPr>
                <w:rFonts w:ascii="Arial" w:hAnsi="Arial" w:cs="Arial"/>
                <w:b/>
                <w:bCs/>
              </w:rPr>
              <w:t>brutto</w:t>
            </w:r>
            <w:r w:rsidRPr="00DA6516">
              <w:rPr>
                <w:rFonts w:ascii="Arial" w:hAnsi="Arial" w:cs="Arial"/>
                <w:bCs/>
              </w:rPr>
              <w:t>.</w:t>
            </w:r>
          </w:p>
          <w:p w:rsidR="00A72E66" w:rsidRPr="00DA6516" w:rsidRDefault="00A72E66" w:rsidP="00DA651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DA6516">
              <w:rPr>
                <w:rFonts w:ascii="Arial" w:hAnsi="Arial" w:cs="Arial"/>
                <w:color w:val="000000"/>
              </w:rPr>
              <w:t>:</w:t>
            </w:r>
          </w:p>
          <w:p w:rsidR="00A72E66" w:rsidRPr="00DA6516" w:rsidRDefault="00A72E66" w:rsidP="00DA651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B36EDA" w:rsidRPr="00DA6516" w:rsidRDefault="00B36EDA" w:rsidP="00DA6516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DA6516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DA6516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119"/>
        <w:gridCol w:w="2977"/>
        <w:gridCol w:w="1559"/>
      </w:tblGrid>
      <w:tr w:rsidR="00B36EDA" w:rsidRPr="00DA6516" w:rsidTr="00DA65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DA6516" w:rsidRDefault="00B36EDA" w:rsidP="00DA6516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DA6516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DA6516" w:rsidRDefault="00B36EDA" w:rsidP="00DA6516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DA6516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DA6516" w:rsidRDefault="00B36EDA" w:rsidP="00DA6516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DA6516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DA6516" w:rsidRDefault="00B36EDA" w:rsidP="00DA6516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DA6516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A72E66" w:rsidRPr="00DA6516" w:rsidTr="00DA65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lastRenderedPageBreak/>
              <w:t>1 - Dostawa mebli biurowych dla Wydziału Inżynierii Produkcji i Technologii Materiałów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516" w:rsidRDefault="00A72E66" w:rsidP="00DA651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A6516">
              <w:rPr>
                <w:rFonts w:ascii="Arial" w:hAnsi="Arial" w:cs="Arial"/>
                <w:b/>
                <w:bCs/>
              </w:rPr>
              <w:t xml:space="preserve">Handel Usługi Salon Meblowy Anna </w:t>
            </w:r>
          </w:p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A6516">
              <w:rPr>
                <w:rFonts w:ascii="Arial" w:hAnsi="Arial" w:cs="Arial"/>
                <w:b/>
                <w:bCs/>
              </w:rPr>
              <w:t>Anna Pilak</w:t>
            </w:r>
          </w:p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ul. Jagiellońska 3/3</w:t>
            </w:r>
          </w:p>
          <w:p w:rsidR="00A72E66" w:rsidRPr="00DA6516" w:rsidRDefault="00A72E66" w:rsidP="00DA65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46-20</w:t>
            </w:r>
            <w:r w:rsidR="00DA6516">
              <w:rPr>
                <w:rFonts w:ascii="Arial" w:hAnsi="Arial" w:cs="Arial"/>
              </w:rPr>
              <w:t>0</w:t>
            </w:r>
            <w:r w:rsidRPr="00DA6516">
              <w:rPr>
                <w:rFonts w:ascii="Arial" w:hAnsi="Arial" w:cs="Arial"/>
              </w:rPr>
              <w:t xml:space="preserve"> Kluczbork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1 - Cena - 42.96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2 - Termin realizacji - 10.00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3 - Okres gwarancji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 xml:space="preserve">  59,63</w:t>
            </w:r>
          </w:p>
        </w:tc>
      </w:tr>
      <w:tr w:rsidR="00A72E66" w:rsidRPr="00DA6516" w:rsidTr="00DA65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1 - Dostawa mebli biurowych dla Wydziału Inżynierii Produkcji i Technologii Materiałów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A6516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Białostocka 40</w:t>
            </w:r>
          </w:p>
          <w:p w:rsidR="00A72E66" w:rsidRPr="00DA6516" w:rsidRDefault="00A72E66" w:rsidP="00DA65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42-202 Częstochowa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1 - Cena - 60.00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2 - Termin realizacji - 20.00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 xml:space="preserve">  100,00</w:t>
            </w:r>
          </w:p>
        </w:tc>
      </w:tr>
      <w:tr w:rsidR="00A72E66" w:rsidRPr="00DA6516" w:rsidTr="00DA65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2 - Dostawa 30 szt. foteli biurowych do kreślarni 136, 137 Katedry Mechaniki i Podstaw Konstrukcji Maszyn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DA6516">
              <w:rPr>
                <w:rFonts w:ascii="Arial" w:hAnsi="Arial" w:cs="Arial"/>
                <w:b/>
                <w:bCs/>
              </w:rPr>
              <w:t>Brosco</w:t>
            </w:r>
            <w:proofErr w:type="spellEnd"/>
            <w:r w:rsidRPr="00DA6516">
              <w:rPr>
                <w:rFonts w:ascii="Arial" w:hAnsi="Arial" w:cs="Arial"/>
                <w:b/>
                <w:bCs/>
              </w:rPr>
              <w:t xml:space="preserve"> Sp. z o. o.</w:t>
            </w:r>
          </w:p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Domaniewska 17/19/133</w:t>
            </w:r>
          </w:p>
          <w:p w:rsidR="00A72E66" w:rsidRPr="00DA6516" w:rsidRDefault="00A72E66" w:rsidP="00DA65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02-672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1 - Cena - 0.00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2 - Termin realizacji - 0.00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 xml:space="preserve">  0,00</w:t>
            </w:r>
          </w:p>
        </w:tc>
      </w:tr>
      <w:tr w:rsidR="00A72E66" w:rsidRPr="00DA6516" w:rsidTr="00DA65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2 - Dostawa 30 szt. foteli biurowych do kreślarni 136, 137 Katedry Mechaniki i Podstaw Konstrukcji Maszyn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A6516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Białostocka 40</w:t>
            </w:r>
          </w:p>
          <w:p w:rsidR="00A72E66" w:rsidRPr="00DA6516" w:rsidRDefault="00A72E66" w:rsidP="00DA65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42-202 Częstochowa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1 - Cena - 60.00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2 - Termin realizacji - 20.00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 xml:space="preserve">  100,00</w:t>
            </w:r>
          </w:p>
        </w:tc>
      </w:tr>
      <w:tr w:rsidR="00A72E66" w:rsidRPr="00DA6516" w:rsidTr="00DA65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lastRenderedPageBreak/>
              <w:t>2 - Dostawa 30 szt. foteli biurowych do kreślarni 136, 137 Katedry Mechaniki i Podstaw Konstrukcji Maszyn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A6516">
              <w:rPr>
                <w:rFonts w:ascii="Arial" w:hAnsi="Arial" w:cs="Arial"/>
                <w:b/>
                <w:bCs/>
              </w:rPr>
              <w:t>ALTARE SPÓŁKA Z OGRANICZONĄ ODPOWIEDZIALNOŚCIĄ</w:t>
            </w:r>
          </w:p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Warszawska 151</w:t>
            </w:r>
          </w:p>
          <w:p w:rsidR="00A72E66" w:rsidRPr="00DA6516" w:rsidRDefault="00A72E66" w:rsidP="00DA65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25-547 Kielce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1 - Cena - 59.90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2 - Termin realizacji - 20.00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 xml:space="preserve">  99,90</w:t>
            </w:r>
          </w:p>
        </w:tc>
      </w:tr>
      <w:tr w:rsidR="00A72E66" w:rsidRPr="00DA6516" w:rsidTr="00DA65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 xml:space="preserve">3 - Dostawa 60 szt. krzeseł do </w:t>
            </w:r>
            <w:proofErr w:type="spellStart"/>
            <w:r w:rsidRPr="00DA6516">
              <w:rPr>
                <w:rFonts w:ascii="Arial" w:hAnsi="Arial" w:cs="Arial"/>
              </w:rPr>
              <w:t>sal</w:t>
            </w:r>
            <w:proofErr w:type="spellEnd"/>
            <w:r w:rsidRPr="00DA6516">
              <w:rPr>
                <w:rFonts w:ascii="Arial" w:hAnsi="Arial" w:cs="Arial"/>
              </w:rPr>
              <w:t xml:space="preserve"> dydaktycznych Wydziału Inżynierii Produkcji i Technologii Materiałów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DA6516">
              <w:rPr>
                <w:rFonts w:ascii="Arial" w:hAnsi="Arial" w:cs="Arial"/>
                <w:b/>
                <w:bCs/>
              </w:rPr>
              <w:t>Mextra</w:t>
            </w:r>
            <w:proofErr w:type="spellEnd"/>
            <w:r w:rsidRPr="00DA6516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Szkolna 15</w:t>
            </w:r>
          </w:p>
          <w:p w:rsidR="00A72E66" w:rsidRPr="00DA6516" w:rsidRDefault="00A72E66" w:rsidP="00DA65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47-225 Kędzierzyn-Koźle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1 - Cena - 60.00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2 - Termin realizacji - 20.00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 xml:space="preserve">  80,00</w:t>
            </w:r>
          </w:p>
        </w:tc>
      </w:tr>
      <w:tr w:rsidR="00A72E66" w:rsidRPr="00DA6516" w:rsidTr="00DA65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 xml:space="preserve">3 - Dostawa 60 szt. krzeseł do </w:t>
            </w:r>
            <w:proofErr w:type="spellStart"/>
            <w:r w:rsidRPr="00DA6516">
              <w:rPr>
                <w:rFonts w:ascii="Arial" w:hAnsi="Arial" w:cs="Arial"/>
              </w:rPr>
              <w:t>sal</w:t>
            </w:r>
            <w:proofErr w:type="spellEnd"/>
            <w:r w:rsidRPr="00DA6516">
              <w:rPr>
                <w:rFonts w:ascii="Arial" w:hAnsi="Arial" w:cs="Arial"/>
              </w:rPr>
              <w:t xml:space="preserve"> dydaktycznych Wydziału Inżynierii Produkcji i Technologii Materiałów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A6516">
              <w:rPr>
                <w:rFonts w:ascii="Arial" w:hAnsi="Arial" w:cs="Arial"/>
                <w:b/>
                <w:bCs/>
              </w:rPr>
              <w:t>Toro Spółka zoo</w:t>
            </w:r>
          </w:p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Breń 64a</w:t>
            </w:r>
          </w:p>
          <w:p w:rsidR="00A72E66" w:rsidRPr="00DA6516" w:rsidRDefault="00A72E66" w:rsidP="00DA65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 xml:space="preserve">33-140 </w:t>
            </w:r>
            <w:r w:rsidR="00DA6516">
              <w:rPr>
                <w:rFonts w:ascii="Arial" w:hAnsi="Arial" w:cs="Arial"/>
              </w:rPr>
              <w:t>Lisia G</w:t>
            </w:r>
            <w:r w:rsidRPr="00DA6516">
              <w:rPr>
                <w:rFonts w:ascii="Arial" w:hAnsi="Arial" w:cs="Arial"/>
              </w:rPr>
              <w:t>óra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1 - Cena - 28.08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2 - Termin realizacji - 0.00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 xml:space="preserve">  48,08</w:t>
            </w:r>
          </w:p>
        </w:tc>
      </w:tr>
      <w:tr w:rsidR="00A72E66" w:rsidRPr="00DA6516" w:rsidTr="00DA65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4 - Dostawa biurka i  fotela dla studentów z niepełnosprawnościami  Wydziału Zarządzania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A6516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Białostocka 40</w:t>
            </w:r>
          </w:p>
          <w:p w:rsidR="00A72E66" w:rsidRPr="00DA6516" w:rsidRDefault="00A72E66" w:rsidP="00DA65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42-202 Częstochowa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1 - Cena - 60.00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2 - Termin realizacji - 20.00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 xml:space="preserve">  100,00</w:t>
            </w:r>
          </w:p>
        </w:tc>
      </w:tr>
      <w:tr w:rsidR="00A72E66" w:rsidRPr="00DA6516" w:rsidTr="00DA65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lastRenderedPageBreak/>
              <w:t>4 - Dostawa biurka i  fotela dla studentów z niepełnosprawnościami  Wydziału Zarządzania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A6516">
              <w:rPr>
                <w:rFonts w:ascii="Arial" w:hAnsi="Arial" w:cs="Arial"/>
                <w:b/>
                <w:bCs/>
              </w:rPr>
              <w:t>Toro Spółka zoo</w:t>
            </w:r>
          </w:p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Breń 64a</w:t>
            </w:r>
          </w:p>
          <w:p w:rsidR="00A72E66" w:rsidRPr="00DA6516" w:rsidRDefault="00A72E66" w:rsidP="00DA65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 xml:space="preserve">33-140 </w:t>
            </w:r>
            <w:r w:rsidR="00DA6516">
              <w:rPr>
                <w:rFonts w:ascii="Arial" w:hAnsi="Arial" w:cs="Arial"/>
              </w:rPr>
              <w:t>Lisia G</w:t>
            </w:r>
            <w:r w:rsidRPr="00DA6516">
              <w:rPr>
                <w:rFonts w:ascii="Arial" w:hAnsi="Arial" w:cs="Arial"/>
              </w:rPr>
              <w:t>óra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1 - Cena - 35.67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2 - Termin realizacji - 0.00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 xml:space="preserve">  55,67</w:t>
            </w:r>
          </w:p>
        </w:tc>
      </w:tr>
      <w:tr w:rsidR="00A72E66" w:rsidRPr="00DA6516" w:rsidTr="00DA65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 xml:space="preserve">5 - Dostawa mebli biurowych - 1szt. fotela obrotowego i 2 szt. krzeseł dla Klubu Dziecięcego </w:t>
            </w:r>
            <w:proofErr w:type="spellStart"/>
            <w:r w:rsidRPr="00DA6516">
              <w:rPr>
                <w:rFonts w:ascii="Arial" w:hAnsi="Arial" w:cs="Arial"/>
              </w:rPr>
              <w:t>PCz</w:t>
            </w:r>
            <w:proofErr w:type="spellEnd"/>
            <w:r w:rsidRPr="00DA6516">
              <w:rPr>
                <w:rFonts w:ascii="Arial" w:hAnsi="Arial" w:cs="Arial"/>
              </w:rPr>
              <w:t xml:space="preserve"> "Żaczek"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A6516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Białostocka 40</w:t>
            </w:r>
          </w:p>
          <w:p w:rsidR="00A72E66" w:rsidRPr="00DA6516" w:rsidRDefault="00A72E66" w:rsidP="00DA65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42-202 Częstochowa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1 - Cena - 60.00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2 - Termin realizacji - 20.00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 xml:space="preserve">  100,00</w:t>
            </w:r>
          </w:p>
        </w:tc>
      </w:tr>
      <w:tr w:rsidR="00A72E66" w:rsidRPr="00DA6516" w:rsidTr="00DA65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6 - Dostawa 7 szt. foteli ergonomicznych dla Wydziału Infrastruktury i Środowiska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DA6516">
              <w:rPr>
                <w:rFonts w:ascii="Arial" w:hAnsi="Arial" w:cs="Arial"/>
                <w:b/>
                <w:bCs/>
              </w:rPr>
              <w:t>Brosco</w:t>
            </w:r>
            <w:proofErr w:type="spellEnd"/>
            <w:r w:rsidRPr="00DA6516">
              <w:rPr>
                <w:rFonts w:ascii="Arial" w:hAnsi="Arial" w:cs="Arial"/>
                <w:b/>
                <w:bCs/>
              </w:rPr>
              <w:t xml:space="preserve"> Sp. z o. o.</w:t>
            </w:r>
          </w:p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Domaniewska 17/19/133</w:t>
            </w:r>
          </w:p>
          <w:p w:rsidR="00A72E66" w:rsidRPr="00DA6516" w:rsidRDefault="00A72E66" w:rsidP="00DA65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02-672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1 - Cena - 58.06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2 - Termin realizacji - 20.00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3 - Okres gwarancji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 xml:space="preserve">  84,73</w:t>
            </w:r>
          </w:p>
        </w:tc>
      </w:tr>
      <w:tr w:rsidR="00A72E66" w:rsidRPr="00DA6516" w:rsidTr="00DA65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6 - Dostawa 7 szt. foteli ergonomicznych dla Wydziału Infrastruktury i Środowiska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A6516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Białostocka 40</w:t>
            </w:r>
          </w:p>
          <w:p w:rsidR="00A72E66" w:rsidRPr="00DA6516" w:rsidRDefault="00A72E66" w:rsidP="00DA65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42-202 Częstochowa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1 - Cena - 60.00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2 - Termin realizacji - 20.00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 xml:space="preserve">  100,00</w:t>
            </w:r>
          </w:p>
        </w:tc>
      </w:tr>
      <w:tr w:rsidR="00A72E66" w:rsidRPr="00DA6516" w:rsidTr="00DA65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 xml:space="preserve">7 - Dostawa mebli biurowych dla Wydziału </w:t>
            </w:r>
            <w:r w:rsidRPr="00DA6516">
              <w:rPr>
                <w:rFonts w:ascii="Arial" w:hAnsi="Arial" w:cs="Arial"/>
              </w:rPr>
              <w:lastRenderedPageBreak/>
              <w:t>Budownictwa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A6516">
              <w:rPr>
                <w:rFonts w:ascii="Arial" w:hAnsi="Arial" w:cs="Arial"/>
                <w:b/>
                <w:bCs/>
              </w:rPr>
              <w:lastRenderedPageBreak/>
              <w:t>Przedsiębiorstwo Handlowo-Usługowe "BOSTO" S.C.</w:t>
            </w:r>
          </w:p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Białostocka 40</w:t>
            </w:r>
          </w:p>
          <w:p w:rsidR="00A72E66" w:rsidRPr="00DA6516" w:rsidRDefault="00A72E66" w:rsidP="00DA65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lastRenderedPageBreak/>
              <w:t>42-202 Częstochowa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lastRenderedPageBreak/>
              <w:t>1 - Cena - 60.00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2 - Termin realizacji - 20.00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lastRenderedPageBreak/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lastRenderedPageBreak/>
              <w:t xml:space="preserve">  100,00</w:t>
            </w:r>
          </w:p>
        </w:tc>
      </w:tr>
      <w:tr w:rsidR="00A72E66" w:rsidRPr="00DA6516" w:rsidTr="00DA65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7 - Dostawa mebli biurowych dla Wydziału Budownictwa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DA6516">
              <w:rPr>
                <w:rFonts w:ascii="Arial" w:hAnsi="Arial" w:cs="Arial"/>
                <w:b/>
                <w:bCs/>
              </w:rPr>
              <w:t>Ergosystem</w:t>
            </w:r>
            <w:proofErr w:type="spellEnd"/>
            <w:r w:rsidRPr="00DA6516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DA6516">
              <w:rPr>
                <w:rFonts w:ascii="Arial" w:hAnsi="Arial" w:cs="Arial"/>
                <w:b/>
                <w:bCs/>
              </w:rPr>
              <w:t>Sp.J</w:t>
            </w:r>
            <w:proofErr w:type="spellEnd"/>
            <w:r w:rsidRPr="00DA6516">
              <w:rPr>
                <w:rFonts w:ascii="Arial" w:hAnsi="Arial" w:cs="Arial"/>
                <w:b/>
                <w:bCs/>
              </w:rPr>
              <w:t xml:space="preserve"> , </w:t>
            </w:r>
            <w:proofErr w:type="spellStart"/>
            <w:r w:rsidRPr="00DA6516">
              <w:rPr>
                <w:rFonts w:ascii="Arial" w:hAnsi="Arial" w:cs="Arial"/>
                <w:b/>
                <w:bCs/>
              </w:rPr>
              <w:t>R.Makuch</w:t>
            </w:r>
            <w:proofErr w:type="spellEnd"/>
            <w:r w:rsidRPr="00DA6516"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 w:rsidRPr="00DA6516">
              <w:rPr>
                <w:rFonts w:ascii="Arial" w:hAnsi="Arial" w:cs="Arial"/>
                <w:b/>
                <w:bCs/>
              </w:rPr>
              <w:t>M.Wolski</w:t>
            </w:r>
            <w:proofErr w:type="spellEnd"/>
            <w:r w:rsidRPr="00DA6516"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 w:rsidRPr="00DA6516">
              <w:rPr>
                <w:rFonts w:ascii="Arial" w:hAnsi="Arial" w:cs="Arial"/>
                <w:b/>
                <w:bCs/>
              </w:rPr>
              <w:t>J.Wiatr</w:t>
            </w:r>
            <w:proofErr w:type="spellEnd"/>
          </w:p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Władysława Jagiełły 34</w:t>
            </w:r>
          </w:p>
          <w:p w:rsidR="00A72E66" w:rsidRPr="00DA6516" w:rsidRDefault="00A72E66" w:rsidP="00DA65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02-495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1 - Cena - 50.54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2 - Termin realizacji - 10.00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 xml:space="preserve">  80,54</w:t>
            </w:r>
          </w:p>
        </w:tc>
      </w:tr>
      <w:tr w:rsidR="00A72E66" w:rsidRPr="00DA6516" w:rsidTr="00DA65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8 - Dostawa 2 szt. szaf biurowych kartotekowych dla Biura Prawnego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A6516">
              <w:rPr>
                <w:rFonts w:ascii="Arial" w:hAnsi="Arial" w:cs="Arial"/>
                <w:b/>
                <w:bCs/>
              </w:rPr>
              <w:t>"F/X" Kamińska, Cisowski spółka jawna</w:t>
            </w:r>
          </w:p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Koszalińska 6</w:t>
            </w:r>
          </w:p>
          <w:p w:rsidR="00A72E66" w:rsidRPr="00DA6516" w:rsidRDefault="00A72E66" w:rsidP="00DA65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42-202 Częstochowa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1 - Cena - 60.00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2 - Termin realizacji - 20.00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 xml:space="preserve">  100,00</w:t>
            </w:r>
          </w:p>
        </w:tc>
      </w:tr>
      <w:tr w:rsidR="00A72E66" w:rsidRPr="00DA6516" w:rsidTr="00DA65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8 - Dostawa 2 szt. szaf biurowych kartotekowych dla Biura Prawnego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A6516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Białostocka 40</w:t>
            </w:r>
          </w:p>
          <w:p w:rsidR="00A72E66" w:rsidRPr="00DA6516" w:rsidRDefault="00A72E66" w:rsidP="00DA65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42-202 Częstochowa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1 - Cena - 42.34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2 - Termin realizacji - 20.00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 xml:space="preserve">  82,34</w:t>
            </w:r>
          </w:p>
        </w:tc>
      </w:tr>
      <w:tr w:rsidR="00A72E66" w:rsidRPr="00DA6516" w:rsidTr="00DA65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8 - Dostawa 2 szt. szaf biurowych kartotekowych dla Biura Prawnego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A6516">
              <w:rPr>
                <w:rFonts w:ascii="Arial" w:hAnsi="Arial" w:cs="Arial"/>
                <w:b/>
                <w:bCs/>
              </w:rPr>
              <w:t>Toro Spółka zoo</w:t>
            </w:r>
          </w:p>
          <w:p w:rsidR="00A72E66" w:rsidRPr="00DA6516" w:rsidRDefault="00A72E66" w:rsidP="00DA6516">
            <w:pPr>
              <w:spacing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Breń 64a</w:t>
            </w:r>
          </w:p>
          <w:p w:rsidR="00A72E66" w:rsidRPr="00DA6516" w:rsidRDefault="00A72E66" w:rsidP="00DA65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 xml:space="preserve">33-140 </w:t>
            </w:r>
            <w:r w:rsidR="00DA6516">
              <w:rPr>
                <w:rFonts w:ascii="Arial" w:hAnsi="Arial" w:cs="Arial"/>
              </w:rPr>
              <w:t>Lisia G</w:t>
            </w:r>
            <w:r w:rsidRPr="00DA6516">
              <w:rPr>
                <w:rFonts w:ascii="Arial" w:hAnsi="Arial" w:cs="Arial"/>
              </w:rPr>
              <w:t>óra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1 - Cena - 26.95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</w:rPr>
            </w:pPr>
            <w:r w:rsidRPr="00DA6516">
              <w:rPr>
                <w:rFonts w:ascii="Arial" w:hAnsi="Arial" w:cs="Arial"/>
              </w:rPr>
              <w:t>2 - Termin realizacji - 0.00</w:t>
            </w:r>
          </w:p>
          <w:p w:rsidR="00A72E66" w:rsidRPr="00DA6516" w:rsidRDefault="00A72E66" w:rsidP="00DA65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E66" w:rsidRPr="00DA6516" w:rsidRDefault="00A72E66" w:rsidP="00DA65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A6516">
              <w:rPr>
                <w:rFonts w:ascii="Arial" w:hAnsi="Arial" w:cs="Arial"/>
              </w:rPr>
              <w:t xml:space="preserve">  46,95</w:t>
            </w:r>
          </w:p>
        </w:tc>
      </w:tr>
      <w:bookmarkEnd w:id="0"/>
      <w:bookmarkEnd w:id="1"/>
    </w:tbl>
    <w:p w:rsidR="008642B3" w:rsidRPr="00DA6516" w:rsidRDefault="008642B3" w:rsidP="00DA6516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DA6516" w:rsidSect="00DA6516">
      <w:headerReference w:type="default" r:id="rId6"/>
      <w:footerReference w:type="default" r:id="rId7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A10" w:rsidRDefault="00C22A10">
      <w:r>
        <w:separator/>
      </w:r>
    </w:p>
  </w:endnote>
  <w:endnote w:type="continuationSeparator" w:id="0">
    <w:p w:rsidR="00C22A10" w:rsidRDefault="00C22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516" w:rsidRPr="00DA6516" w:rsidRDefault="00DA6516" w:rsidP="00DA6516">
    <w:pPr>
      <w:spacing w:line="276" w:lineRule="auto"/>
      <w:rPr>
        <w:rFonts w:ascii="Roboto" w:hAnsi="Roboto"/>
        <w:b/>
        <w:bCs/>
        <w:sz w:val="22"/>
        <w:szCs w:val="18"/>
      </w:rPr>
    </w:pPr>
    <w:r w:rsidRPr="00DA6516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DA6516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DA651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A6516" w:rsidRPr="00DA6516" w:rsidTr="00563BB0">
      <w:tc>
        <w:tcPr>
          <w:tcW w:w="0" w:type="auto"/>
          <w:shd w:val="clear" w:color="auto" w:fill="auto"/>
          <w:vAlign w:val="center"/>
        </w:tcPr>
        <w:p w:rsidR="00DA6516" w:rsidRPr="00DA6516" w:rsidRDefault="00DA6516" w:rsidP="00DA651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A6516" w:rsidRPr="00DA6516" w:rsidRDefault="00DA6516" w:rsidP="00DA651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A651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A6516" w:rsidRPr="00DA6516" w:rsidRDefault="00DA6516" w:rsidP="00DA651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A6516" w:rsidRPr="00DA6516" w:rsidRDefault="00DA6516" w:rsidP="00DA651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A6516" w:rsidRPr="00DA6516" w:rsidRDefault="00DA6516" w:rsidP="00DA6516">
    <w:pPr>
      <w:spacing w:line="276" w:lineRule="auto"/>
      <w:rPr>
        <w:rFonts w:ascii="Roboto" w:hAnsi="Roboto"/>
        <w:b/>
        <w:bCs/>
      </w:rPr>
    </w:pPr>
    <w:r w:rsidRPr="00DA6516">
      <w:rPr>
        <w:rFonts w:ascii="Roboto" w:hAnsi="Roboto"/>
        <w:b/>
        <w:bCs/>
        <w:szCs w:val="18"/>
      </w:rPr>
      <w:t>Kanclerz Politechniki Częstochowskiej</w:t>
    </w:r>
  </w:p>
  <w:p w:rsidR="00DA6516" w:rsidRPr="00DA6516" w:rsidRDefault="00DA6516" w:rsidP="00DA6516">
    <w:pPr>
      <w:spacing w:line="276" w:lineRule="auto"/>
      <w:rPr>
        <w:rFonts w:ascii="Roboto" w:hAnsi="Roboto"/>
      </w:rPr>
    </w:pPr>
    <w:r w:rsidRPr="00DA6516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DA6516">
      <w:rPr>
        <w:rFonts w:ascii="Roboto" w:hAnsi="Roboto"/>
      </w:rPr>
      <w:t>ul. Gen. J.H. Dąbrowskiego 69, 42-201 Częstochowa</w:t>
    </w:r>
  </w:p>
  <w:p w:rsidR="00DA6516" w:rsidRPr="00DA6516" w:rsidRDefault="00DA6516" w:rsidP="00DA6516">
    <w:pPr>
      <w:spacing w:line="276" w:lineRule="auto"/>
      <w:rPr>
        <w:rFonts w:ascii="Arial" w:hAnsi="Arial"/>
        <w:noProof/>
      </w:rPr>
    </w:pPr>
    <w:r w:rsidRPr="00DA6516">
      <w:rPr>
        <w:rFonts w:ascii="Roboto" w:hAnsi="Roboto"/>
      </w:rPr>
      <w:t>tel. +48 34 325 02 56, e-mail: kanclerz@pcz.pl</w:t>
    </w:r>
  </w:p>
  <w:p w:rsidR="00DA6516" w:rsidRPr="00DA6516" w:rsidRDefault="00DA6516" w:rsidP="00DA6516">
    <w:pPr>
      <w:rPr>
        <w:rFonts w:ascii="Roboto" w:hAnsi="Roboto"/>
        <w:b/>
      </w:rPr>
    </w:pPr>
    <w:r w:rsidRPr="00DA6516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A10" w:rsidRDefault="00C22A10">
      <w:r>
        <w:separator/>
      </w:r>
    </w:p>
  </w:footnote>
  <w:footnote w:type="continuationSeparator" w:id="0">
    <w:p w:rsidR="00C22A10" w:rsidRDefault="00C22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516" w:rsidRPr="00DA6516" w:rsidRDefault="00DA6516" w:rsidP="00DA651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DA6516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DA651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DA6516" w:rsidRPr="00DA6516" w:rsidRDefault="00DA6516" w:rsidP="00DA6516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2A1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72E66"/>
    <w:rsid w:val="00A91321"/>
    <w:rsid w:val="00AA02AC"/>
    <w:rsid w:val="00B32D12"/>
    <w:rsid w:val="00B36EDA"/>
    <w:rsid w:val="00B464D3"/>
    <w:rsid w:val="00B8185B"/>
    <w:rsid w:val="00BC6F7F"/>
    <w:rsid w:val="00BD2174"/>
    <w:rsid w:val="00C22A10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A651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5D71F53"/>
  <w15:chartTrackingRefBased/>
  <w15:docId w15:val="{1AA0F9BC-4554-431A-AF8B-FC59C5EBE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9</Pages>
  <Words>1381</Words>
  <Characters>8160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2025-05-09T11:03:00Z</dcterms:created>
  <dcterms:modified xsi:type="dcterms:W3CDTF">2025-05-09T11:03:00Z</dcterms:modified>
</cp:coreProperties>
</file>