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CF7E0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F7E0B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F7E0B">
        <w:rPr>
          <w:rFonts w:ascii="Arial" w:hAnsi="Arial" w:cs="Arial"/>
          <w:sz w:val="24"/>
          <w:szCs w:val="24"/>
        </w:rPr>
        <w:t>2025-05-06</w:t>
      </w:r>
    </w:p>
    <w:p w:rsidR="00986737" w:rsidRPr="009432A1" w:rsidRDefault="00CF7E0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7E0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CF7E0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F7E0B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F7E0B">
        <w:rPr>
          <w:rFonts w:ascii="Arial" w:hAnsi="Arial" w:cs="Arial"/>
          <w:sz w:val="24"/>
          <w:szCs w:val="24"/>
        </w:rPr>
        <w:t>69</w:t>
      </w:r>
    </w:p>
    <w:p w:rsidR="00986737" w:rsidRPr="009432A1" w:rsidRDefault="00CF7E0B" w:rsidP="00986737">
      <w:pPr>
        <w:rPr>
          <w:rFonts w:ascii="Arial" w:hAnsi="Arial" w:cs="Arial"/>
          <w:sz w:val="24"/>
          <w:szCs w:val="24"/>
        </w:rPr>
      </w:pPr>
      <w:r w:rsidRPr="00CF7E0B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F7E0B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285D24" w:rsidP="00285D24">
      <w:pPr>
        <w:tabs>
          <w:tab w:val="left" w:pos="1920"/>
        </w:tabs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CF7E0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7E0B">
              <w:rPr>
                <w:rFonts w:ascii="Arial" w:hAnsi="Arial" w:cs="Arial"/>
                <w:bCs/>
                <w:sz w:val="24"/>
                <w:szCs w:val="24"/>
              </w:rPr>
              <w:t>Dostawa laptopów i tabletu dla Wydziału Elektrycznego Politechniki Częstochowskiej w ramach Rządowego Programu Strategicznego Hydrostrateg „Innowacje dla gospodarki wodnej i żeglugi śródlądowej”, konkurs "Hydrostrateg II"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7E0B" w:rsidRPr="004E4B64" w:rsidTr="00E8357D">
        <w:tc>
          <w:tcPr>
            <w:tcW w:w="2269" w:type="dxa"/>
            <w:shd w:val="clear" w:color="auto" w:fill="auto"/>
          </w:tcPr>
          <w:p w:rsidR="00CF7E0B" w:rsidRPr="004E4B64" w:rsidRDefault="00CF7E0B" w:rsidP="00E835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7E0B" w:rsidRPr="004E4B64" w:rsidRDefault="00CF7E0B" w:rsidP="00E835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7E0B">
              <w:rPr>
                <w:rFonts w:ascii="Arial" w:hAnsi="Arial" w:cs="Arial"/>
                <w:bCs/>
                <w:sz w:val="24"/>
                <w:szCs w:val="24"/>
              </w:rPr>
              <w:t>RK-NZ.262.4.2025.MM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F7E0B" w:rsidRPr="00CF7E0B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285D24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F7E0B" w:rsidRPr="00CF7E0B">
        <w:rPr>
          <w:rFonts w:ascii="Arial" w:hAnsi="Arial" w:cs="Arial"/>
          <w:sz w:val="24"/>
          <w:szCs w:val="24"/>
        </w:rPr>
        <w:t>06/05/2025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F7E0B" w:rsidRPr="00CF7E0B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85D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85D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285D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285D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F7E0B" w:rsidRPr="00BB547B" w:rsidTr="00E8357D"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F7E0B" w:rsidRPr="00986737" w:rsidRDefault="00CF7E0B" w:rsidP="00285D2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F7E0B" w:rsidRPr="00986737" w:rsidRDefault="00285D24" w:rsidP="00285D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CF7E0B" w:rsidRPr="00CF7E0B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CF7E0B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7E0B" w:rsidRPr="00986737" w:rsidRDefault="00CF7E0B" w:rsidP="00285D2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E0B">
              <w:rPr>
                <w:rFonts w:ascii="Arial" w:hAnsi="Arial" w:cs="Arial"/>
                <w:sz w:val="24"/>
                <w:szCs w:val="24"/>
              </w:rPr>
              <w:t>C</w:t>
            </w:r>
            <w:r w:rsidR="00285D24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13 431.60 zł</w:t>
            </w:r>
          </w:p>
        </w:tc>
      </w:tr>
      <w:tr w:rsidR="00CF7E0B" w:rsidRPr="00BB547B" w:rsidTr="00E8357D"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F7E0B" w:rsidRPr="00986737" w:rsidRDefault="00CF7E0B" w:rsidP="00285D2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85D24" w:rsidRPr="00986737" w:rsidRDefault="00285D24" w:rsidP="00285D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CF7E0B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7E0B" w:rsidRPr="00986737" w:rsidRDefault="00285D24" w:rsidP="00285D2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E0B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29 495.40 zł</w:t>
            </w:r>
          </w:p>
        </w:tc>
      </w:tr>
      <w:tr w:rsidR="00CF7E0B" w:rsidRPr="00BB547B" w:rsidTr="00E8357D"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F7E0B" w:rsidRPr="00986737" w:rsidRDefault="00CF7E0B" w:rsidP="00285D2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285D24">
              <w:rPr>
                <w:rFonts w:ascii="Arial" w:hAnsi="Arial" w:cs="Arial"/>
                <w:sz w:val="24"/>
                <w:szCs w:val="24"/>
              </w:rPr>
              <w:t>c</w:t>
            </w:r>
            <w:r w:rsidRPr="00CF7E0B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CF7E0B" w:rsidRPr="00986737" w:rsidRDefault="00CF7E0B" w:rsidP="00285D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E0B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7E0B" w:rsidRPr="00986737" w:rsidRDefault="00CF7E0B" w:rsidP="00285D2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5D2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12 828.90 zł</w:t>
            </w:r>
          </w:p>
        </w:tc>
      </w:tr>
      <w:tr w:rsidR="00CF7E0B" w:rsidRPr="00BB547B" w:rsidTr="00E8357D"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F7E0B" w:rsidRPr="00986737" w:rsidRDefault="00CF7E0B" w:rsidP="00285D2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285D24">
              <w:rPr>
                <w:rFonts w:ascii="Arial" w:hAnsi="Arial" w:cs="Arial"/>
                <w:sz w:val="24"/>
                <w:szCs w:val="24"/>
              </w:rPr>
              <w:t>c</w:t>
            </w:r>
            <w:r w:rsidRPr="00CF7E0B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CF7E0B" w:rsidRPr="00986737" w:rsidRDefault="00CF7E0B" w:rsidP="00285D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E0B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7E0B" w:rsidRPr="00986737" w:rsidRDefault="00CF7E0B" w:rsidP="00285D2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E0B">
              <w:rPr>
                <w:rFonts w:ascii="Arial" w:hAnsi="Arial" w:cs="Arial"/>
                <w:sz w:val="24"/>
                <w:szCs w:val="24"/>
              </w:rPr>
              <w:t>G</w:t>
            </w:r>
            <w:r w:rsidR="00285D24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7E0B" w:rsidRPr="00986737" w:rsidRDefault="00CF7E0B" w:rsidP="00285D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E0B">
              <w:rPr>
                <w:rFonts w:ascii="Arial" w:hAnsi="Arial" w:cs="Arial"/>
                <w:sz w:val="24"/>
                <w:szCs w:val="24"/>
              </w:rPr>
              <w:t>33 575.31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3F3" w:rsidRDefault="007003F3">
      <w:r>
        <w:separator/>
      </w:r>
    </w:p>
  </w:endnote>
  <w:endnote w:type="continuationSeparator" w:id="0">
    <w:p w:rsidR="007003F3" w:rsidRDefault="0070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D24" w:rsidRPr="00285D24" w:rsidRDefault="00285D24" w:rsidP="00285D24">
    <w:pPr>
      <w:pStyle w:val="Nagwek"/>
      <w:rPr>
        <w:sz w:val="22"/>
        <w:szCs w:val="22"/>
      </w:rPr>
    </w:pPr>
    <w:r>
      <w:rPr>
        <w:noProof/>
      </w:rPr>
      <w:t xml:space="preserve"> </w:t>
    </w:r>
  </w:p>
  <w:p w:rsidR="00285D24" w:rsidRDefault="00285D24" w:rsidP="00285D24">
    <w:pPr>
      <w:pStyle w:val="Stopka"/>
      <w:jc w:val="center"/>
      <w:rPr>
        <w:i/>
        <w:iC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3" type="#_x0000_t75" style="position:absolute;left:0;text-align:left;margin-left:400.35pt;margin-top:-1.05pt;width:95.6pt;height:27.1pt;z-index:251661312;visibility:visible">
          <v:imagedata r:id="rId1" o:title=""/>
        </v:shape>
      </w:pict>
    </w:r>
    <w:r>
      <w:rPr>
        <w:noProof/>
      </w:rPr>
      <w:pict>
        <v:shape id="Obraz 7" o:spid="_x0000_s2052" type="#_x0000_t75" style="position:absolute;left:0;text-align:left;margin-left:-42.95pt;margin-top:-10.05pt;width:101.05pt;height:39.35pt;z-index:251660288;visibility:visible">
          <v:imagedata r:id="rId2" o:title=""/>
        </v:shape>
      </w:pict>
    </w:r>
    <w:r>
      <w:rPr>
        <w:i/>
        <w:iCs/>
      </w:rPr>
      <w:t xml:space="preserve">System magazynowania i oczyszczania wody opadowej na farmach fotowoltaicznych </w:t>
    </w:r>
  </w:p>
  <w:p w:rsidR="00285D24" w:rsidRDefault="00285D24" w:rsidP="00285D24">
    <w:pPr>
      <w:pStyle w:val="Stopka"/>
      <w:jc w:val="center"/>
      <w:rPr>
        <w:i/>
        <w:iCs/>
      </w:rPr>
    </w:pPr>
    <w:r>
      <w:rPr>
        <w:i/>
        <w:iCs/>
      </w:rPr>
      <w:t>HYDROSTRATEG-II/0001/2023</w:t>
    </w:r>
  </w:p>
  <w:p w:rsidR="00285D24" w:rsidRPr="00CF23A2" w:rsidRDefault="00285D24" w:rsidP="00285D24">
    <w:pPr>
      <w:pStyle w:val="Stopka"/>
      <w:ind w:left="-284"/>
      <w:jc w:val="center"/>
      <w:rPr>
        <w:i/>
        <w:iCs/>
      </w:rPr>
    </w:pPr>
    <w:r>
      <w:rPr>
        <w:i/>
        <w:iCs/>
      </w:rPr>
      <w:t>Rządowy Program Strategiczny Hydrostrateg „Innowacje dla gospodarki wodnej i żeglugi śródlądowej”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5D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3F3" w:rsidRDefault="007003F3">
      <w:r>
        <w:separator/>
      </w:r>
    </w:p>
  </w:footnote>
  <w:footnote w:type="continuationSeparator" w:id="0">
    <w:p w:rsidR="007003F3" w:rsidRDefault="00700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0B" w:rsidRDefault="00CF7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D24" w:rsidRDefault="00285D24" w:rsidP="00285D24">
    <w:pPr>
      <w:pStyle w:val="Nagwek"/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style="position:absolute;margin-left:345.9pt;margin-top:12.1pt;width:107.25pt;height:56.55pt;z-index:251664384;visibility:visible;mso-position-horizontal-relative:margin;mso-height-relative:margin">
          <v:imagedata r:id="rId1" o:title="" croptop="11261f" cropbottom="19707f"/>
          <w10:wrap anchorx="margin"/>
        </v:shape>
      </w:pict>
    </w:r>
  </w:p>
  <w:p w:rsidR="00285D24" w:rsidRPr="00D61624" w:rsidRDefault="00285D24" w:rsidP="00285D24">
    <w:pPr>
      <w:pStyle w:val="Nagwek"/>
      <w:rPr>
        <w:sz w:val="22"/>
        <w:szCs w:val="22"/>
      </w:rPr>
    </w:pPr>
    <w:r>
      <w:rPr>
        <w:noProof/>
      </w:rPr>
      <w:pict>
        <v:shape id="Obraz 5" o:spid="_x0000_s2054" type="#_x0000_t75" style="position:absolute;margin-left:170.4pt;margin-top:2.05pt;width:111.7pt;height:33.85pt;z-index:251663360;visibility:visible">
          <v:imagedata r:id="rId2" o:title=""/>
        </v:shape>
      </w:pict>
    </w:r>
    <w:r w:rsidRPr="00D61624">
      <w:rPr>
        <w:noProof/>
      </w:rPr>
      <w:pict>
        <v:shape id="_x0000_i1030" type="#_x0000_t75" style="width:121.5pt;height:34.5pt;visibility:visible">
          <v:imagedata r:id="rId3" o:title=""/>
        </v:shape>
      </w:pict>
    </w:r>
    <w:r>
      <w:rPr>
        <w:noProof/>
      </w:rPr>
      <w:t xml:space="preserve">                                                                       </w:t>
    </w:r>
  </w:p>
  <w:p w:rsidR="00CF7E0B" w:rsidRDefault="00CF7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0B" w:rsidRDefault="00CF7E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3F3"/>
    <w:rsid w:val="00007727"/>
    <w:rsid w:val="00017720"/>
    <w:rsid w:val="00035488"/>
    <w:rsid w:val="000D7F25"/>
    <w:rsid w:val="000E00E5"/>
    <w:rsid w:val="00173B20"/>
    <w:rsid w:val="001C69FF"/>
    <w:rsid w:val="0023318D"/>
    <w:rsid w:val="00285D2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03F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7E0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05412D2"/>
  <w15:chartTrackingRefBased/>
  <w15:docId w15:val="{85653984-045D-4D62-AB3A-808D5D060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85D24"/>
  </w:style>
  <w:style w:type="character" w:customStyle="1" w:styleId="StopkaZnak">
    <w:name w:val="Stopka Znak"/>
    <w:link w:val="Stopka"/>
    <w:uiPriority w:val="99"/>
    <w:rsid w:val="00285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2025-05-06T12:48:00Z</cp:lastPrinted>
  <dcterms:created xsi:type="dcterms:W3CDTF">2025-05-06T12:48:00Z</dcterms:created>
  <dcterms:modified xsi:type="dcterms:W3CDTF">2025-05-06T12:48:00Z</dcterms:modified>
</cp:coreProperties>
</file>