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98511B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8511B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98511B">
        <w:rPr>
          <w:rFonts w:ascii="Arial" w:hAnsi="Arial" w:cs="Arial"/>
        </w:rPr>
        <w:t>2025-05-06</w:t>
      </w:r>
    </w:p>
    <w:p w:rsidR="00B36EDA" w:rsidRPr="00353FDC" w:rsidRDefault="0098511B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8511B">
        <w:rPr>
          <w:rFonts w:ascii="Arial" w:hAnsi="Arial" w:cs="Arial"/>
          <w:b/>
          <w:bCs/>
        </w:rPr>
        <w:t>Politechnika Częstochowska</w:t>
      </w:r>
    </w:p>
    <w:p w:rsidR="00B36EDA" w:rsidRPr="00353FDC" w:rsidRDefault="0098511B" w:rsidP="00B36EDA">
      <w:pPr>
        <w:spacing w:line="360" w:lineRule="auto"/>
        <w:ind w:right="3969"/>
        <w:rPr>
          <w:rFonts w:ascii="Arial" w:hAnsi="Arial" w:cs="Arial"/>
        </w:rPr>
      </w:pPr>
      <w:r w:rsidRPr="0098511B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98511B">
        <w:rPr>
          <w:rFonts w:ascii="Arial" w:hAnsi="Arial" w:cs="Arial"/>
        </w:rPr>
        <w:t>69</w:t>
      </w:r>
    </w:p>
    <w:p w:rsidR="00B36EDA" w:rsidRPr="00353FDC" w:rsidRDefault="0098511B" w:rsidP="00B36EDA">
      <w:pPr>
        <w:ind w:right="3969"/>
        <w:rPr>
          <w:rFonts w:ascii="Arial" w:hAnsi="Arial" w:cs="Arial"/>
        </w:rPr>
      </w:pPr>
      <w:r w:rsidRPr="0098511B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98511B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98511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511B">
              <w:rPr>
                <w:rFonts w:ascii="Arial" w:hAnsi="Arial" w:cs="Arial"/>
                <w:bCs/>
              </w:rPr>
              <w:t>Dostawa sprzętu komputerowego dla jednostek organizacyjnych Politechniki Częstochowskiej (3 zadania)</w:t>
            </w:r>
          </w:p>
        </w:tc>
      </w:tr>
      <w:tr w:rsidR="0098511B" w:rsidRPr="00353FDC" w:rsidTr="006C7210">
        <w:tc>
          <w:tcPr>
            <w:tcW w:w="2269" w:type="dxa"/>
            <w:shd w:val="clear" w:color="auto" w:fill="auto"/>
          </w:tcPr>
          <w:p w:rsidR="0098511B" w:rsidRPr="00353FDC" w:rsidRDefault="0098511B" w:rsidP="006C72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8511B" w:rsidRPr="00353FDC" w:rsidRDefault="0098511B" w:rsidP="006C72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511B">
              <w:rPr>
                <w:rFonts w:ascii="Arial" w:hAnsi="Arial" w:cs="Arial"/>
                <w:bCs/>
              </w:rPr>
              <w:t>RK-NZ.261.5.2025.MM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8511B" w:rsidRPr="0098511B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8511B" w:rsidRPr="0098511B">
        <w:rPr>
          <w:rFonts w:ascii="Arial" w:hAnsi="Arial" w:cs="Arial"/>
        </w:rPr>
        <w:t>(</w:t>
      </w:r>
      <w:proofErr w:type="spellStart"/>
      <w:r w:rsidR="0098511B" w:rsidRPr="0098511B">
        <w:rPr>
          <w:rFonts w:ascii="Arial" w:hAnsi="Arial" w:cs="Arial"/>
        </w:rPr>
        <w:t>t.j</w:t>
      </w:r>
      <w:proofErr w:type="spellEnd"/>
      <w:r w:rsidR="0098511B" w:rsidRPr="0098511B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8511B" w:rsidTr="009851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11B" w:rsidRPr="00F245C5" w:rsidRDefault="0098511B" w:rsidP="00A84B4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8511B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8511B">
              <w:rPr>
                <w:rFonts w:ascii="Arial" w:hAnsi="Arial" w:cs="Arial"/>
              </w:rPr>
              <w:t>Dostawa laptopa dla Wydziału Informatyki i Sztucznej Inteligencji</w:t>
            </w:r>
          </w:p>
          <w:p w:rsidR="0098511B" w:rsidRPr="00F245C5" w:rsidRDefault="0098511B" w:rsidP="00A84B4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8511B">
              <w:rPr>
                <w:rFonts w:ascii="Arial" w:hAnsi="Arial" w:cs="Arial"/>
                <w:b/>
              </w:rPr>
              <w:t>Syriana Joanna Fis</w:t>
            </w:r>
            <w:r w:rsidR="00A84B43">
              <w:rPr>
                <w:rFonts w:ascii="Arial" w:hAnsi="Arial" w:cs="Arial"/>
                <w:b/>
              </w:rPr>
              <w:t>c</w:t>
            </w:r>
            <w:r w:rsidRPr="0098511B">
              <w:rPr>
                <w:rFonts w:ascii="Arial" w:hAnsi="Arial" w:cs="Arial"/>
                <w:b/>
              </w:rPr>
              <w:t>her</w:t>
            </w:r>
          </w:p>
          <w:p w:rsidR="0098511B" w:rsidRPr="00F245C5" w:rsidRDefault="0098511B" w:rsidP="00A84B4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511B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8511B">
              <w:rPr>
                <w:rFonts w:ascii="Arial" w:hAnsi="Arial" w:cs="Arial"/>
                <w:bCs/>
              </w:rPr>
              <w:t>28/17</w:t>
            </w:r>
          </w:p>
          <w:p w:rsidR="0098511B" w:rsidRPr="00F245C5" w:rsidRDefault="0098511B" w:rsidP="00A84B4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8511B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8511B">
              <w:rPr>
                <w:rFonts w:ascii="Arial" w:hAnsi="Arial" w:cs="Arial"/>
                <w:bCs/>
              </w:rPr>
              <w:t>G</w:t>
            </w:r>
            <w:r w:rsidR="002B5BBE">
              <w:rPr>
                <w:rFonts w:ascii="Arial" w:hAnsi="Arial" w:cs="Arial"/>
                <w:bCs/>
              </w:rPr>
              <w:t>dańsk</w:t>
            </w:r>
          </w:p>
          <w:p w:rsidR="0098511B" w:rsidRPr="00F245C5" w:rsidRDefault="0098511B" w:rsidP="00A84B4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8511B">
              <w:rPr>
                <w:rFonts w:ascii="Arial" w:hAnsi="Arial" w:cs="Arial"/>
                <w:b/>
              </w:rPr>
              <w:t>7 330.80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8511B" w:rsidRPr="00F245C5" w:rsidRDefault="0098511B" w:rsidP="00A84B4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8511B" w:rsidRPr="00A84B43" w:rsidRDefault="0098511B" w:rsidP="00A84B4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8511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98511B" w:rsidTr="009851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11B" w:rsidRPr="00F245C5" w:rsidRDefault="0098511B" w:rsidP="00A84B4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8511B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8511B">
              <w:rPr>
                <w:rFonts w:ascii="Arial" w:hAnsi="Arial" w:cs="Arial"/>
              </w:rPr>
              <w:t>Dostawa laptopa i komputera stacjonarnego wraz z akcesoriami dla Wydziału Zarządzania</w:t>
            </w:r>
          </w:p>
          <w:p w:rsidR="0098511B" w:rsidRPr="00F245C5" w:rsidRDefault="0098511B" w:rsidP="00A84B4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8511B">
              <w:rPr>
                <w:rFonts w:ascii="Arial" w:hAnsi="Arial" w:cs="Arial"/>
                <w:b/>
              </w:rPr>
              <w:t>PIXEL Centrum Komputerowe Tomasz Dziedzic</w:t>
            </w:r>
          </w:p>
          <w:p w:rsidR="0098511B" w:rsidRPr="00F245C5" w:rsidRDefault="0098511B" w:rsidP="00A84B4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511B">
              <w:rPr>
                <w:rFonts w:ascii="Arial" w:hAnsi="Arial" w:cs="Arial"/>
                <w:bCs/>
              </w:rPr>
              <w:t>Wolica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8511B">
              <w:rPr>
                <w:rFonts w:ascii="Arial" w:hAnsi="Arial" w:cs="Arial"/>
                <w:bCs/>
              </w:rPr>
              <w:t>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8511B" w:rsidRPr="00F245C5" w:rsidRDefault="0098511B" w:rsidP="00A84B4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8511B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8511B">
              <w:rPr>
                <w:rFonts w:ascii="Arial" w:hAnsi="Arial" w:cs="Arial"/>
                <w:bCs/>
              </w:rPr>
              <w:t>Łubnice</w:t>
            </w:r>
          </w:p>
          <w:p w:rsidR="0098511B" w:rsidRPr="00F245C5" w:rsidRDefault="0098511B" w:rsidP="00A84B4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8511B">
              <w:rPr>
                <w:rFonts w:ascii="Arial" w:hAnsi="Arial" w:cs="Arial"/>
                <w:b/>
              </w:rPr>
              <w:t>11 504.19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8511B" w:rsidRPr="00F245C5" w:rsidRDefault="0098511B" w:rsidP="00A84B4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8511B" w:rsidRPr="00F245C5" w:rsidRDefault="0098511B" w:rsidP="00A84B4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8511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98511B" w:rsidTr="009851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11B" w:rsidRPr="00F245C5" w:rsidRDefault="0098511B" w:rsidP="00A84B4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8511B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8511B">
              <w:rPr>
                <w:rFonts w:ascii="Arial" w:hAnsi="Arial" w:cs="Arial"/>
              </w:rPr>
              <w:t>Dostawa karty grafiki wraz z zasilaczem do stanowiska badawczego dla Wydziału Elektrycznego</w:t>
            </w:r>
          </w:p>
          <w:p w:rsidR="0098511B" w:rsidRPr="00F245C5" w:rsidRDefault="0098511B" w:rsidP="00A84B4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8511B">
              <w:rPr>
                <w:rFonts w:ascii="Arial" w:hAnsi="Arial" w:cs="Arial"/>
                <w:b/>
              </w:rPr>
              <w:t>PIXEL Centrum Komputerowe Tomasz Dziedzic</w:t>
            </w:r>
          </w:p>
          <w:p w:rsidR="0098511B" w:rsidRPr="00F245C5" w:rsidRDefault="0098511B" w:rsidP="00A84B4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511B">
              <w:rPr>
                <w:rFonts w:ascii="Arial" w:hAnsi="Arial" w:cs="Arial"/>
                <w:bCs/>
              </w:rPr>
              <w:t>Wolica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8511B">
              <w:rPr>
                <w:rFonts w:ascii="Arial" w:hAnsi="Arial" w:cs="Arial"/>
                <w:bCs/>
              </w:rPr>
              <w:t>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8511B" w:rsidRPr="00F245C5" w:rsidRDefault="0098511B" w:rsidP="00A84B4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8511B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8511B">
              <w:rPr>
                <w:rFonts w:ascii="Arial" w:hAnsi="Arial" w:cs="Arial"/>
                <w:bCs/>
              </w:rPr>
              <w:t>Łubnice</w:t>
            </w:r>
          </w:p>
          <w:p w:rsidR="0098511B" w:rsidRPr="00F245C5" w:rsidRDefault="0098511B" w:rsidP="00A84B4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8511B">
              <w:rPr>
                <w:rFonts w:ascii="Arial" w:hAnsi="Arial" w:cs="Arial"/>
                <w:b/>
              </w:rPr>
              <w:t>17 277.81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8511B" w:rsidRPr="00F245C5" w:rsidRDefault="0098511B" w:rsidP="00A84B4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8511B" w:rsidRPr="00F245C5" w:rsidRDefault="0098511B" w:rsidP="00A84B4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8511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Pr="00A84B43" w:rsidRDefault="00B36EDA" w:rsidP="00A84B43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A84B43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A84B43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3118"/>
        <w:gridCol w:w="2127"/>
        <w:gridCol w:w="992"/>
      </w:tblGrid>
      <w:tr w:rsidR="00B36EDA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84B43" w:rsidRDefault="00B36EDA" w:rsidP="00A84B4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84B43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84B43" w:rsidRDefault="00B36EDA" w:rsidP="00A84B4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A84B43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84B43" w:rsidRDefault="00B36EDA" w:rsidP="00A84B4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84B43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84B43" w:rsidRDefault="00B36EDA" w:rsidP="00A84B4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A84B43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8511B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1B" w:rsidRPr="00A84B43" w:rsidRDefault="0098511B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</w:t>
            </w:r>
            <w:r w:rsidRPr="00A84B43">
              <w:rPr>
                <w:rFonts w:ascii="Arial" w:hAnsi="Arial" w:cs="Arial"/>
              </w:rPr>
              <w:t xml:space="preserve"> - </w:t>
            </w:r>
            <w:r w:rsidRPr="00A84B43">
              <w:rPr>
                <w:rFonts w:ascii="Arial" w:hAnsi="Arial" w:cs="Arial"/>
              </w:rPr>
              <w:t>Dostawa laptopa dla Wydziału Informatyki i Sztucznej Inteligencji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11B" w:rsidRPr="00A84B43" w:rsidRDefault="0098511B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>Syriana Joanna Fis</w:t>
            </w:r>
            <w:r w:rsidR="00A84B43">
              <w:rPr>
                <w:rFonts w:ascii="Arial" w:hAnsi="Arial" w:cs="Arial"/>
                <w:b/>
                <w:bCs/>
              </w:rPr>
              <w:t>c</w:t>
            </w:r>
            <w:r w:rsidRPr="00A84B43">
              <w:rPr>
                <w:rFonts w:ascii="Arial" w:hAnsi="Arial" w:cs="Arial"/>
                <w:b/>
                <w:bCs/>
              </w:rPr>
              <w:t>her</w:t>
            </w:r>
          </w:p>
          <w:p w:rsidR="0098511B" w:rsidRPr="00A84B43" w:rsidRDefault="0098511B" w:rsidP="00A84B43">
            <w:pPr>
              <w:spacing w:line="360" w:lineRule="auto"/>
              <w:rPr>
                <w:rFonts w:ascii="Arial" w:hAnsi="Arial" w:cs="Arial"/>
              </w:rPr>
            </w:pPr>
            <w:r w:rsidRPr="00A84B43">
              <w:rPr>
                <w:rFonts w:ascii="Arial" w:hAnsi="Arial" w:cs="Arial"/>
              </w:rPr>
              <w:t>Porębskiego</w:t>
            </w:r>
            <w:r w:rsidRPr="00A84B43">
              <w:rPr>
                <w:rFonts w:ascii="Arial" w:hAnsi="Arial" w:cs="Arial"/>
              </w:rPr>
              <w:t xml:space="preserve"> </w:t>
            </w:r>
            <w:r w:rsidRPr="00A84B43">
              <w:rPr>
                <w:rFonts w:ascii="Arial" w:hAnsi="Arial" w:cs="Arial"/>
              </w:rPr>
              <w:t>28/17</w:t>
            </w:r>
          </w:p>
          <w:p w:rsidR="0098511B" w:rsidRPr="00A84B43" w:rsidRDefault="0098511B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80-180</w:t>
            </w:r>
            <w:r w:rsidRPr="00A84B43">
              <w:rPr>
                <w:rFonts w:ascii="Arial" w:hAnsi="Arial" w:cs="Arial"/>
              </w:rPr>
              <w:t xml:space="preserve"> </w:t>
            </w:r>
            <w:r w:rsidRPr="00A84B43">
              <w:rPr>
                <w:rFonts w:ascii="Arial" w:hAnsi="Arial" w:cs="Arial"/>
              </w:rPr>
              <w:t>G</w:t>
            </w:r>
            <w:r w:rsidR="002B5BBE" w:rsidRPr="00A84B43">
              <w:rPr>
                <w:rFonts w:ascii="Arial" w:hAnsi="Arial" w:cs="Arial"/>
              </w:rPr>
              <w:t>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11B" w:rsidRPr="00A84B43" w:rsidRDefault="0098511B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1B" w:rsidRPr="00A84B43" w:rsidRDefault="0098511B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100,00</w:t>
            </w:r>
          </w:p>
        </w:tc>
      </w:tr>
      <w:tr w:rsidR="0098511B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1B" w:rsidRPr="00A84B43" w:rsidRDefault="0098511B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</w:t>
            </w:r>
            <w:r w:rsidRPr="00A84B43">
              <w:rPr>
                <w:rFonts w:ascii="Arial" w:hAnsi="Arial" w:cs="Arial"/>
              </w:rPr>
              <w:t xml:space="preserve"> - </w:t>
            </w:r>
            <w:r w:rsidRPr="00A84B43">
              <w:rPr>
                <w:rFonts w:ascii="Arial" w:hAnsi="Arial" w:cs="Arial"/>
              </w:rPr>
              <w:t>Dostawa laptopa dla Wydziału Informatyki i Sztucznej Inteligencji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11B" w:rsidRPr="00A84B43" w:rsidRDefault="0098511B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 xml:space="preserve">BIS S.C. </w:t>
            </w:r>
            <w:r w:rsidR="00A84B43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98511B" w:rsidRPr="00A84B43" w:rsidRDefault="00A84B43" w:rsidP="00A84B4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98511B" w:rsidRPr="00A84B4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98511B" w:rsidRPr="00A84B43" w:rsidRDefault="0098511B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42-216</w:t>
            </w:r>
            <w:r w:rsidRPr="00A84B43">
              <w:rPr>
                <w:rFonts w:ascii="Arial" w:hAnsi="Arial" w:cs="Arial"/>
              </w:rPr>
              <w:t xml:space="preserve"> </w:t>
            </w:r>
            <w:r w:rsidRPr="00A84B43">
              <w:rPr>
                <w:rFonts w:ascii="Arial" w:hAnsi="Arial" w:cs="Arial"/>
              </w:rPr>
              <w:t>C</w:t>
            </w:r>
            <w:r w:rsidR="00A84B43"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11B" w:rsidRPr="00A84B43" w:rsidRDefault="0098511B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- 99.00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11B" w:rsidRPr="00A84B43" w:rsidRDefault="0098511B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99,00</w:t>
            </w:r>
          </w:p>
        </w:tc>
      </w:tr>
      <w:tr w:rsidR="00A84B43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B43" w:rsidRPr="00A84B43" w:rsidRDefault="00A84B43" w:rsidP="006C721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2 - Dostawa laptopa i komputera stacjonarnego wraz z akcesoriami dla Wydziału </w:t>
            </w:r>
            <w:r w:rsidRPr="00A84B43">
              <w:rPr>
                <w:rFonts w:ascii="Arial" w:hAnsi="Arial" w:cs="Arial"/>
              </w:rPr>
              <w:lastRenderedPageBreak/>
              <w:t>Zarządzania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B43" w:rsidRPr="00A84B43" w:rsidRDefault="00A84B43" w:rsidP="006C721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lastRenderedPageBreak/>
              <w:t>PIXEL Centrum Komputerowe Tomasz Dziedzic</w:t>
            </w:r>
          </w:p>
          <w:p w:rsidR="00A84B43" w:rsidRPr="00A84B43" w:rsidRDefault="00A84B43" w:rsidP="006C7210">
            <w:pPr>
              <w:spacing w:line="360" w:lineRule="auto"/>
              <w:rPr>
                <w:rFonts w:ascii="Arial" w:hAnsi="Arial" w:cs="Arial"/>
              </w:rPr>
            </w:pPr>
            <w:r w:rsidRPr="00A84B43">
              <w:rPr>
                <w:rFonts w:ascii="Arial" w:hAnsi="Arial" w:cs="Arial"/>
              </w:rPr>
              <w:t>Wolica 60</w:t>
            </w:r>
          </w:p>
          <w:p w:rsidR="00A84B43" w:rsidRPr="00A84B43" w:rsidRDefault="00A84B43" w:rsidP="006C721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lastRenderedPageBreak/>
              <w:t>28-232 Łubnice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B43" w:rsidRPr="00A84B43" w:rsidRDefault="00A84B43" w:rsidP="006C721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B43" w:rsidRPr="00A84B43" w:rsidRDefault="00A84B43" w:rsidP="006C721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100,00</w:t>
            </w:r>
          </w:p>
        </w:tc>
      </w:tr>
      <w:tr w:rsidR="00A84B43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2 - Dostawa laptopa i komputera stacjonarnego wraz z akcesoriami dla Wydziału Zarządzania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A84B4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A84B43" w:rsidRPr="00A84B43" w:rsidRDefault="00A84B43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- 83.06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B43" w:rsidRPr="00A84B43" w:rsidRDefault="00A84B43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83,06</w:t>
            </w:r>
          </w:p>
        </w:tc>
      </w:tr>
      <w:tr w:rsidR="00A84B43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2</w:t>
            </w:r>
            <w:r w:rsidRPr="00A84B43">
              <w:rPr>
                <w:rFonts w:ascii="Arial" w:hAnsi="Arial" w:cs="Arial"/>
              </w:rPr>
              <w:t xml:space="preserve"> - </w:t>
            </w:r>
            <w:r w:rsidRPr="00A84B43">
              <w:rPr>
                <w:rFonts w:ascii="Arial" w:hAnsi="Arial" w:cs="Arial"/>
              </w:rPr>
              <w:t>Dostawa laptopa i komputera stacjonarnego wraz z akcesoriami dla Wydziału Zarządzania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A84B43">
              <w:rPr>
                <w:rFonts w:ascii="Arial" w:hAnsi="Arial" w:cs="Arial"/>
                <w:b/>
                <w:bCs/>
              </w:rPr>
              <w:t>her</w:t>
            </w:r>
          </w:p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</w:rPr>
            </w:pPr>
            <w:r w:rsidRPr="00A84B43">
              <w:rPr>
                <w:rFonts w:ascii="Arial" w:hAnsi="Arial" w:cs="Arial"/>
              </w:rPr>
              <w:t>Porębskiego</w:t>
            </w:r>
            <w:r w:rsidRPr="00A84B43">
              <w:rPr>
                <w:rFonts w:ascii="Arial" w:hAnsi="Arial" w:cs="Arial"/>
              </w:rPr>
              <w:t xml:space="preserve"> </w:t>
            </w:r>
            <w:r w:rsidRPr="00A84B43">
              <w:rPr>
                <w:rFonts w:ascii="Arial" w:hAnsi="Arial" w:cs="Arial"/>
              </w:rPr>
              <w:t>28/17</w:t>
            </w:r>
          </w:p>
          <w:p w:rsidR="00A84B43" w:rsidRPr="00A84B43" w:rsidRDefault="00A84B43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80-180</w:t>
            </w:r>
            <w:r w:rsidRPr="00A84B4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Gdańsk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B43" w:rsidRPr="00A84B43" w:rsidRDefault="00A84B43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0,00</w:t>
            </w:r>
          </w:p>
        </w:tc>
      </w:tr>
      <w:tr w:rsidR="00A84B43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2</w:t>
            </w:r>
            <w:r w:rsidRPr="00A84B43">
              <w:rPr>
                <w:rFonts w:ascii="Arial" w:hAnsi="Arial" w:cs="Arial"/>
              </w:rPr>
              <w:t xml:space="preserve"> - </w:t>
            </w:r>
            <w:r w:rsidRPr="00A84B43">
              <w:rPr>
                <w:rFonts w:ascii="Arial" w:hAnsi="Arial" w:cs="Arial"/>
              </w:rPr>
              <w:t>Dostawa laptopa i komputera stacjonarnego wraz z akcesoriami dla Wydziału Zarządzania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 xml:space="preserve">„ATABAJT” Roik, Słowik, Mazurkiewicz </w:t>
            </w:r>
            <w:r>
              <w:rPr>
                <w:rFonts w:ascii="Arial" w:hAnsi="Arial" w:cs="Arial"/>
                <w:b/>
                <w:bCs/>
              </w:rPr>
              <w:t>Spółka Jawna</w:t>
            </w:r>
          </w:p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</w:rPr>
            </w:pPr>
            <w:r w:rsidRPr="00A84B43">
              <w:rPr>
                <w:rFonts w:ascii="Arial" w:hAnsi="Arial" w:cs="Arial"/>
              </w:rPr>
              <w:t>Kośnego</w:t>
            </w:r>
            <w:r w:rsidRPr="00A84B43">
              <w:rPr>
                <w:rFonts w:ascii="Arial" w:hAnsi="Arial" w:cs="Arial"/>
              </w:rPr>
              <w:t xml:space="preserve"> </w:t>
            </w:r>
            <w:r w:rsidRPr="00A84B43">
              <w:rPr>
                <w:rFonts w:ascii="Arial" w:hAnsi="Arial" w:cs="Arial"/>
              </w:rPr>
              <w:t>50</w:t>
            </w:r>
          </w:p>
          <w:p w:rsidR="00A84B43" w:rsidRPr="00A84B43" w:rsidRDefault="00A84B43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45-372</w:t>
            </w:r>
            <w:r w:rsidRPr="00A84B43">
              <w:rPr>
                <w:rFonts w:ascii="Arial" w:hAnsi="Arial" w:cs="Arial"/>
              </w:rPr>
              <w:t xml:space="preserve"> </w:t>
            </w:r>
            <w:r w:rsidRPr="00A84B43">
              <w:rPr>
                <w:rFonts w:ascii="Arial" w:hAnsi="Arial" w:cs="Arial"/>
              </w:rPr>
              <w:t>Opole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B43" w:rsidRPr="00A84B43" w:rsidRDefault="00A84B43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0,00</w:t>
            </w:r>
          </w:p>
        </w:tc>
      </w:tr>
      <w:tr w:rsidR="00A84B43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3 - Dostawa karty grafiki wraz z zasilaczem do stanowiska badawczego dla Wydziału Elektrycznego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</w:rPr>
            </w:pPr>
            <w:r w:rsidRPr="00A84B43">
              <w:rPr>
                <w:rFonts w:ascii="Arial" w:hAnsi="Arial" w:cs="Arial"/>
              </w:rPr>
              <w:t>Wolica 60</w:t>
            </w:r>
          </w:p>
          <w:p w:rsidR="00A84B43" w:rsidRPr="00A84B43" w:rsidRDefault="00A84B43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28-232 Łubnice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B43" w:rsidRPr="00A84B43" w:rsidRDefault="00A84B43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100,00</w:t>
            </w:r>
          </w:p>
        </w:tc>
      </w:tr>
      <w:tr w:rsidR="00A84B43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3 - Dostawa karty grafiki wraz z zasilaczem do stanowiska badawczego dla Wydziału Elektrycznego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>Gigaserwer Sp. z o.o.</w:t>
            </w:r>
          </w:p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Myślenicka 95</w:t>
            </w:r>
          </w:p>
          <w:p w:rsidR="00A84B43" w:rsidRPr="00A84B43" w:rsidRDefault="00A84B43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30-698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- 96.70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B43" w:rsidRPr="00A84B43" w:rsidRDefault="00A84B43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96,70</w:t>
            </w:r>
          </w:p>
        </w:tc>
      </w:tr>
      <w:tr w:rsidR="00A84B43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3 - Dostawa karty grafiki wraz z zasilaczem do stanowiska badawczego dla Wydziału Elektrycznego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A84B4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A84B43" w:rsidRPr="00A84B43" w:rsidRDefault="00A84B43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42-216 </w:t>
            </w:r>
            <w:r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- 92.41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B43" w:rsidRPr="00A84B43" w:rsidRDefault="00A84B43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92,41</w:t>
            </w:r>
          </w:p>
        </w:tc>
      </w:tr>
      <w:tr w:rsidR="00A84B43" w:rsidRPr="00A84B43" w:rsidTr="00A84B4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lastRenderedPageBreak/>
              <w:t>3</w:t>
            </w:r>
            <w:r w:rsidRPr="00A84B43">
              <w:rPr>
                <w:rFonts w:ascii="Arial" w:hAnsi="Arial" w:cs="Arial"/>
              </w:rPr>
              <w:t xml:space="preserve"> - </w:t>
            </w:r>
            <w:r w:rsidRPr="00A84B43">
              <w:rPr>
                <w:rFonts w:ascii="Arial" w:hAnsi="Arial" w:cs="Arial"/>
              </w:rPr>
              <w:t>Dostawa karty grafiki wraz z zasilaczem do stanowiska badawczego dla Wydziału Elektrycznego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A84B43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A84B43">
              <w:rPr>
                <w:rFonts w:ascii="Arial" w:hAnsi="Arial" w:cs="Arial"/>
                <w:b/>
                <w:bCs/>
              </w:rPr>
              <w:t>her</w:t>
            </w:r>
          </w:p>
          <w:p w:rsidR="00A84B43" w:rsidRPr="00A84B43" w:rsidRDefault="00A84B43" w:rsidP="00A84B43">
            <w:pPr>
              <w:spacing w:line="360" w:lineRule="auto"/>
              <w:rPr>
                <w:rFonts w:ascii="Arial" w:hAnsi="Arial" w:cs="Arial"/>
              </w:rPr>
            </w:pPr>
            <w:r w:rsidRPr="00A84B43">
              <w:rPr>
                <w:rFonts w:ascii="Arial" w:hAnsi="Arial" w:cs="Arial"/>
              </w:rPr>
              <w:t>Porębskiego</w:t>
            </w:r>
            <w:r w:rsidRPr="00A84B43">
              <w:rPr>
                <w:rFonts w:ascii="Arial" w:hAnsi="Arial" w:cs="Arial"/>
              </w:rPr>
              <w:t xml:space="preserve"> </w:t>
            </w:r>
            <w:r w:rsidRPr="00A84B43">
              <w:rPr>
                <w:rFonts w:ascii="Arial" w:hAnsi="Arial" w:cs="Arial"/>
              </w:rPr>
              <w:t>28/17</w:t>
            </w:r>
          </w:p>
          <w:p w:rsidR="00A84B43" w:rsidRPr="00A84B43" w:rsidRDefault="00A84B43" w:rsidP="00A84B4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80-180</w:t>
            </w:r>
            <w:r w:rsidRPr="00A84B43">
              <w:rPr>
                <w:rFonts w:ascii="Arial" w:hAnsi="Arial" w:cs="Arial"/>
              </w:rPr>
              <w:t xml:space="preserve"> </w:t>
            </w:r>
            <w:r w:rsidRPr="00A84B43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B43" w:rsidRPr="00A84B43" w:rsidRDefault="00A84B43" w:rsidP="00A84B4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B43" w:rsidRPr="00A84B43" w:rsidRDefault="00A84B43" w:rsidP="00A84B4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84B43">
              <w:rPr>
                <w:rFonts w:ascii="Arial" w:hAnsi="Arial" w:cs="Arial"/>
              </w:rPr>
              <w:t xml:space="preserve">  0,00</w:t>
            </w:r>
          </w:p>
        </w:tc>
      </w:tr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  <w:bookmarkStart w:id="1" w:name="_GoBack"/>
      <w:bookmarkEnd w:id="0"/>
      <w:bookmarkEnd w:id="1"/>
    </w:p>
    <w:sectPr w:rsidR="008642B3" w:rsidRPr="00B36EDA" w:rsidSect="002B5B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6FF" w:rsidRDefault="008206FF">
      <w:r>
        <w:separator/>
      </w:r>
    </w:p>
  </w:endnote>
  <w:endnote w:type="continuationSeparator" w:id="0">
    <w:p w:rsidR="008206FF" w:rsidRDefault="0082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BBE" w:rsidRDefault="002B5BBE" w:rsidP="002B5BB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B5BBE" w:rsidTr="006C7210">
      <w:tc>
        <w:tcPr>
          <w:tcW w:w="0" w:type="auto"/>
          <w:shd w:val="clear" w:color="auto" w:fill="auto"/>
          <w:vAlign w:val="center"/>
        </w:tcPr>
        <w:p w:rsidR="002B5BBE" w:rsidRPr="00B44D15" w:rsidRDefault="002B5BBE" w:rsidP="002B5BB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B5BBE" w:rsidRPr="00B7388A" w:rsidRDefault="002B5BBE" w:rsidP="002B5BB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B5BBE" w:rsidRPr="00AB1BF2" w:rsidRDefault="002B5BBE" w:rsidP="002B5BB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B5BBE" w:rsidRPr="0099535B" w:rsidRDefault="002B5BBE" w:rsidP="002B5BBE">
          <w:pPr>
            <w:pStyle w:val="Bezodstpw"/>
            <w:jc w:val="center"/>
            <w:rPr>
              <w:noProof/>
            </w:rPr>
          </w:pPr>
        </w:p>
      </w:tc>
    </w:tr>
  </w:tbl>
  <w:p w:rsidR="002B5BBE" w:rsidRPr="008F758E" w:rsidRDefault="002B5BBE" w:rsidP="002B5BB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B5BBE" w:rsidRPr="008F758E" w:rsidRDefault="002B5BBE" w:rsidP="002B5BB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B5BBE" w:rsidRPr="00D57C24" w:rsidRDefault="002B5BBE" w:rsidP="002B5BB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B5BBE" w:rsidRPr="00B7388A" w:rsidRDefault="002B5BBE" w:rsidP="002B5BB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6FF" w:rsidRDefault="008206FF">
      <w:r>
        <w:separator/>
      </w:r>
    </w:p>
  </w:footnote>
  <w:footnote w:type="continuationSeparator" w:id="0">
    <w:p w:rsidR="008206FF" w:rsidRDefault="00820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BBE" w:rsidRPr="0062295F" w:rsidRDefault="002B5BBE" w:rsidP="002B5B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6FF"/>
    <w:rsid w:val="00022322"/>
    <w:rsid w:val="00042497"/>
    <w:rsid w:val="000C1E6F"/>
    <w:rsid w:val="000E4E56"/>
    <w:rsid w:val="001A1468"/>
    <w:rsid w:val="001B7815"/>
    <w:rsid w:val="00211A34"/>
    <w:rsid w:val="002B1E4F"/>
    <w:rsid w:val="002B5BBE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06FF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8511B"/>
    <w:rsid w:val="009F0E5C"/>
    <w:rsid w:val="00A029B8"/>
    <w:rsid w:val="00A84B43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E9E8A96"/>
  <w15:chartTrackingRefBased/>
  <w15:docId w15:val="{0D9DAD90-0A50-4FFC-B477-76511433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2B5BB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603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2025-05-06T11:02:00Z</cp:lastPrinted>
  <dcterms:created xsi:type="dcterms:W3CDTF">2025-05-06T11:02:00Z</dcterms:created>
  <dcterms:modified xsi:type="dcterms:W3CDTF">2025-05-06T11:02:00Z</dcterms:modified>
</cp:coreProperties>
</file>