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14D" w:rsidRDefault="003A014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3405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34050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834050">
        <w:rPr>
          <w:rFonts w:ascii="Arial" w:hAnsi="Arial" w:cs="Arial"/>
          <w:sz w:val="24"/>
          <w:szCs w:val="24"/>
        </w:rPr>
        <w:t>2025-05-06</w:t>
      </w:r>
    </w:p>
    <w:p w:rsidR="009432A1" w:rsidRPr="009432A1" w:rsidRDefault="0083405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405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3405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834050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34050">
        <w:rPr>
          <w:rFonts w:ascii="Arial" w:hAnsi="Arial" w:cs="Arial"/>
          <w:sz w:val="24"/>
          <w:szCs w:val="24"/>
        </w:rPr>
        <w:t>69</w:t>
      </w:r>
    </w:p>
    <w:p w:rsidR="009432A1" w:rsidRPr="009432A1" w:rsidRDefault="00834050" w:rsidP="009432A1">
      <w:pPr>
        <w:rPr>
          <w:rFonts w:ascii="Arial" w:hAnsi="Arial" w:cs="Arial"/>
          <w:sz w:val="24"/>
          <w:szCs w:val="24"/>
        </w:rPr>
      </w:pPr>
      <w:r w:rsidRPr="00834050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34050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83405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050">
              <w:rPr>
                <w:rFonts w:ascii="Arial" w:hAnsi="Arial" w:cs="Arial"/>
                <w:bCs/>
                <w:sz w:val="24"/>
                <w:szCs w:val="24"/>
              </w:rPr>
              <w:t>Dostawa monitora komputerowego dla Wydziału Infrastruktury i Środowiska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4050" w:rsidRPr="004E4B64" w:rsidTr="00FC4DC8">
        <w:tc>
          <w:tcPr>
            <w:tcW w:w="2269" w:type="dxa"/>
            <w:shd w:val="clear" w:color="auto" w:fill="auto"/>
          </w:tcPr>
          <w:p w:rsidR="00834050" w:rsidRPr="004E4B64" w:rsidRDefault="00834050" w:rsidP="00FC4D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4050" w:rsidRPr="004E4B64" w:rsidRDefault="00834050" w:rsidP="00FC4D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050">
              <w:rPr>
                <w:rFonts w:ascii="Arial" w:hAnsi="Arial" w:cs="Arial"/>
                <w:bCs/>
                <w:sz w:val="24"/>
                <w:szCs w:val="24"/>
              </w:rPr>
              <w:t>RK-NZ.261.10.2025.MM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34050" w:rsidRPr="00834050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3405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34050">
        <w:rPr>
          <w:rFonts w:ascii="Arial" w:hAnsi="Arial" w:cs="Arial"/>
          <w:b/>
          <w:sz w:val="24"/>
          <w:szCs w:val="24"/>
        </w:rPr>
        <w:t>3 500.00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571" w:rsidRDefault="001D1571">
      <w:r>
        <w:separator/>
      </w:r>
    </w:p>
  </w:endnote>
  <w:endnote w:type="continuationSeparator" w:id="0">
    <w:p w:rsidR="001D1571" w:rsidRDefault="001D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14D" w:rsidRDefault="003A014D" w:rsidP="003A014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A014D" w:rsidTr="00FC4DC8">
      <w:tc>
        <w:tcPr>
          <w:tcW w:w="0" w:type="auto"/>
          <w:shd w:val="clear" w:color="auto" w:fill="auto"/>
          <w:vAlign w:val="center"/>
        </w:tcPr>
        <w:p w:rsidR="003A014D" w:rsidRPr="00B44D15" w:rsidRDefault="003A014D" w:rsidP="003A01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A014D" w:rsidRPr="00B7388A" w:rsidRDefault="003A014D" w:rsidP="003A01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3A014D" w:rsidRPr="00AB1BF2" w:rsidRDefault="003A014D" w:rsidP="003A01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A014D" w:rsidRPr="0099535B" w:rsidRDefault="003A014D" w:rsidP="003A014D">
          <w:pPr>
            <w:pStyle w:val="Bezodstpw"/>
            <w:jc w:val="center"/>
            <w:rPr>
              <w:noProof/>
            </w:rPr>
          </w:pPr>
        </w:p>
      </w:tc>
    </w:tr>
  </w:tbl>
  <w:p w:rsidR="003A014D" w:rsidRPr="008F758E" w:rsidRDefault="003A014D" w:rsidP="003A01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3A014D" w:rsidRPr="008F758E" w:rsidRDefault="003A014D" w:rsidP="003A014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3A014D" w:rsidRPr="00D57C24" w:rsidRDefault="003A014D" w:rsidP="003A01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3A014D" w:rsidRPr="00B7388A" w:rsidRDefault="003A014D" w:rsidP="003A014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01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571" w:rsidRDefault="001D1571">
      <w:r>
        <w:separator/>
      </w:r>
    </w:p>
  </w:footnote>
  <w:footnote w:type="continuationSeparator" w:id="0">
    <w:p w:rsidR="001D1571" w:rsidRDefault="001D1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50" w:rsidRDefault="00834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14D" w:rsidRPr="0062295F" w:rsidRDefault="003A014D" w:rsidP="003A014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34050" w:rsidRDefault="00834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50" w:rsidRDefault="00834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1571"/>
    <w:rsid w:val="00007727"/>
    <w:rsid w:val="00017720"/>
    <w:rsid w:val="00035488"/>
    <w:rsid w:val="000D7F25"/>
    <w:rsid w:val="000E00E5"/>
    <w:rsid w:val="00173B20"/>
    <w:rsid w:val="001C69FF"/>
    <w:rsid w:val="001D1571"/>
    <w:rsid w:val="0023318D"/>
    <w:rsid w:val="00382A4A"/>
    <w:rsid w:val="003A014D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4050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1A29EE8"/>
  <w15:chartTrackingRefBased/>
  <w15:docId w15:val="{1D9FAC14-5763-470C-86A9-3DF77306E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3A014D"/>
  </w:style>
  <w:style w:type="paragraph" w:styleId="Bezodstpw">
    <w:name w:val="No Spacing"/>
    <w:uiPriority w:val="1"/>
    <w:qFormat/>
    <w:rsid w:val="003A014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2025-05-06T08:18:00Z</cp:lastPrinted>
  <dcterms:created xsi:type="dcterms:W3CDTF">2025-05-06T08:18:00Z</dcterms:created>
  <dcterms:modified xsi:type="dcterms:W3CDTF">2025-05-06T08:18:00Z</dcterms:modified>
</cp:coreProperties>
</file>