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25743E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D06412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0641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D06412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0641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0641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D06412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0641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0641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06412" w:rsidRPr="007B107C" w:rsidTr="00C2694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06412" w:rsidRPr="007B107C" w:rsidRDefault="00D06412" w:rsidP="00C26943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D06412" w:rsidRPr="007B107C" w:rsidRDefault="00D06412" w:rsidP="00C26943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0641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D0641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D0641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D06412" w:rsidRPr="007B107C" w:rsidRDefault="00D06412" w:rsidP="00C26943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D06412" w:rsidRPr="007B107C" w:rsidRDefault="00D06412" w:rsidP="00C26943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D06412" w:rsidRPr="007B107C" w:rsidRDefault="00D06412" w:rsidP="00C26943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D06412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D0641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drukowania materiałów promocyjnych UMG - zeszyty, plakaty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D06412" w:rsidRPr="00D0641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CRZP/80/2025/AZP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D06412" w:rsidRPr="00D0641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6412" w:rsidRDefault="00D06412" w:rsidP="00D06412">
      <w:pPr>
        <w:spacing w:after="0" w:line="240" w:lineRule="auto"/>
      </w:pPr>
      <w:r>
        <w:separator/>
      </w:r>
    </w:p>
  </w:endnote>
  <w:endnote w:type="continuationSeparator" w:id="0">
    <w:p w:rsidR="00D06412" w:rsidRDefault="00D06412" w:rsidP="00D064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6412" w:rsidRDefault="00D064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6412" w:rsidRDefault="00D0641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6412" w:rsidRDefault="00D064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6412" w:rsidRDefault="00D06412" w:rsidP="00D06412">
      <w:pPr>
        <w:spacing w:after="0" w:line="240" w:lineRule="auto"/>
      </w:pPr>
      <w:r>
        <w:separator/>
      </w:r>
    </w:p>
  </w:footnote>
  <w:footnote w:type="continuationSeparator" w:id="0">
    <w:p w:rsidR="00D06412" w:rsidRDefault="00D06412" w:rsidP="00D064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6412" w:rsidRDefault="00D064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6412" w:rsidRDefault="00D064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6412" w:rsidRDefault="00D064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2EE"/>
    <w:rsid w:val="0025743E"/>
    <w:rsid w:val="002621C4"/>
    <w:rsid w:val="003B22EE"/>
    <w:rsid w:val="007B107C"/>
    <w:rsid w:val="007C7D43"/>
    <w:rsid w:val="00843802"/>
    <w:rsid w:val="008750B3"/>
    <w:rsid w:val="00C31816"/>
    <w:rsid w:val="00D06412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44EF7D6B-DC5F-413A-A5AF-AE2288D74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064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6412"/>
  </w:style>
  <w:style w:type="paragraph" w:styleId="Stopka">
    <w:name w:val="footer"/>
    <w:basedOn w:val="Normalny"/>
    <w:link w:val="StopkaZnak"/>
    <w:uiPriority w:val="99"/>
    <w:unhideWhenUsed/>
    <w:rsid w:val="00D064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6412"/>
  </w:style>
  <w:style w:type="paragraph" w:styleId="Tekstdymka">
    <w:name w:val="Balloon Text"/>
    <w:basedOn w:val="Normalny"/>
    <w:link w:val="TekstdymkaZnak"/>
    <w:uiPriority w:val="99"/>
    <w:semiHidden/>
    <w:unhideWhenUsed/>
    <w:rsid w:val="002574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74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2301</Characters>
  <Application>Microsoft Office Word</Application>
  <DocSecurity>0</DocSecurity>
  <Lines>19</Lines>
  <Paragraphs>5</Paragraphs>
  <ScaleCrop>false</ScaleCrop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2025-04-29T10:30:00Z</cp:lastPrinted>
  <dcterms:created xsi:type="dcterms:W3CDTF">2025-04-29T10:30:00Z</dcterms:created>
  <dcterms:modified xsi:type="dcterms:W3CDTF">2025-04-29T10:30:00Z</dcterms:modified>
</cp:coreProperties>
</file>