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F6BC7">
        <w:rPr>
          <w:rFonts w:ascii="Calibri" w:hAnsi="Calibri"/>
          <w:bCs/>
          <w:i w:val="0"/>
          <w:sz w:val="22"/>
          <w:szCs w:val="22"/>
        </w:rPr>
        <w:t xml:space="preserve">3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E0096" w:rsidRPr="002E0096">
        <w:rPr>
          <w:b/>
        </w:rPr>
        <w:t>CRZP/80/2025/AZP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E0096" w:rsidRPr="004A5DB6" w:rsidTr="00C26943">
        <w:tc>
          <w:tcPr>
            <w:tcW w:w="9212" w:type="dxa"/>
            <w:shd w:val="clear" w:color="auto" w:fill="auto"/>
          </w:tcPr>
          <w:p w:rsidR="002E0096" w:rsidRPr="004A5DB6" w:rsidRDefault="002E0096" w:rsidP="00C2694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E0096" w:rsidRPr="004A5DB6" w:rsidRDefault="002E0096" w:rsidP="00C2694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E0096">
              <w:t>(</w:t>
            </w:r>
            <w:proofErr w:type="spellStart"/>
            <w:r w:rsidRPr="002E0096">
              <w:t>t.j</w:t>
            </w:r>
            <w:proofErr w:type="spellEnd"/>
            <w:r w:rsidRPr="002E0096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E0096" w:rsidRPr="004A5DB6" w:rsidRDefault="002E0096" w:rsidP="00C2694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E0096" w:rsidRPr="004A5DB6" w:rsidRDefault="002E0096" w:rsidP="00C2694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E0096" w:rsidRPr="004A5DB6" w:rsidRDefault="002E0096" w:rsidP="00C2694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E0096" w:rsidRPr="002E009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E0096" w:rsidP="005434B3">
      <w:pPr>
        <w:spacing w:after="240" w:line="276" w:lineRule="auto"/>
        <w:jc w:val="center"/>
      </w:pPr>
      <w:r w:rsidRPr="002E0096">
        <w:rPr>
          <w:b/>
        </w:rPr>
        <w:t>Usługa drukowania materiałów promocyjnych UMG - zeszyty, plakaty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1C5" w:rsidRDefault="004B41C5" w:rsidP="0038231F">
      <w:pPr>
        <w:spacing w:after="0" w:line="240" w:lineRule="auto"/>
      </w:pPr>
      <w:r>
        <w:separator/>
      </w:r>
    </w:p>
  </w:endnote>
  <w:endnote w:type="continuationSeparator" w:id="0">
    <w:p w:rsidR="004B41C5" w:rsidRDefault="004B41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096" w:rsidRDefault="002E00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096" w:rsidRDefault="002E00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1C5" w:rsidRDefault="004B41C5" w:rsidP="0038231F">
      <w:pPr>
        <w:spacing w:after="0" w:line="240" w:lineRule="auto"/>
      </w:pPr>
      <w:r>
        <w:separator/>
      </w:r>
    </w:p>
  </w:footnote>
  <w:footnote w:type="continuationSeparator" w:id="0">
    <w:p w:rsidR="004B41C5" w:rsidRDefault="004B41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096" w:rsidRDefault="002E00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096" w:rsidRDefault="002E00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096" w:rsidRDefault="002E00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41C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0096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B41C5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6BC7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8A82BB"/>
  <w15:chartTrackingRefBased/>
  <w15:docId w15:val="{128D245C-5011-4CA7-96AC-8F381E800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1BC6B-E124-4BC0-A34A-D240946B4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2025-04-29T10:29:00Z</cp:lastPrinted>
  <dcterms:created xsi:type="dcterms:W3CDTF">2025-04-29T10:29:00Z</dcterms:created>
  <dcterms:modified xsi:type="dcterms:W3CDTF">2025-04-29T10:29:00Z</dcterms:modified>
</cp:coreProperties>
</file>