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900162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4C7933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4C793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4C793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4C793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4C793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4C793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4C793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4C793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C7933" w:rsidRPr="007B107C" w:rsidTr="0052238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C7933" w:rsidRPr="007B107C" w:rsidRDefault="004C7933" w:rsidP="00522388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4C7933" w:rsidRPr="007B107C" w:rsidRDefault="004C7933" w:rsidP="00522388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C793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4C793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4C793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4C7933" w:rsidRPr="007B107C" w:rsidRDefault="004C7933" w:rsidP="00522388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4C7933" w:rsidRPr="007B107C" w:rsidRDefault="004C7933" w:rsidP="00522388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4C7933" w:rsidRPr="007B107C" w:rsidRDefault="004C7933" w:rsidP="00522388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4C7933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4C793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drukowania materiałów promocyjnych UMG - teczki i notesy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4C7933" w:rsidRPr="004C793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CRZP/78/2025/AZP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4C7933" w:rsidRPr="004C793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7933" w:rsidRDefault="004C7933" w:rsidP="004C7933">
      <w:pPr>
        <w:spacing w:after="0" w:line="240" w:lineRule="auto"/>
      </w:pPr>
      <w:r>
        <w:separator/>
      </w:r>
    </w:p>
  </w:endnote>
  <w:endnote w:type="continuationSeparator" w:id="0">
    <w:p w:rsidR="004C7933" w:rsidRDefault="004C7933" w:rsidP="004C7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933" w:rsidRDefault="004C79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933" w:rsidRDefault="004C793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933" w:rsidRDefault="004C79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7933" w:rsidRDefault="004C7933" w:rsidP="004C7933">
      <w:pPr>
        <w:spacing w:after="0" w:line="240" w:lineRule="auto"/>
      </w:pPr>
      <w:r>
        <w:separator/>
      </w:r>
    </w:p>
  </w:footnote>
  <w:footnote w:type="continuationSeparator" w:id="0">
    <w:p w:rsidR="004C7933" w:rsidRDefault="004C7933" w:rsidP="004C79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933" w:rsidRDefault="004C79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933" w:rsidRDefault="004C79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933" w:rsidRDefault="004C79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C29"/>
    <w:rsid w:val="00223C29"/>
    <w:rsid w:val="002621C4"/>
    <w:rsid w:val="004C7933"/>
    <w:rsid w:val="007B107C"/>
    <w:rsid w:val="007C7D43"/>
    <w:rsid w:val="00843802"/>
    <w:rsid w:val="008750B3"/>
    <w:rsid w:val="00900162"/>
    <w:rsid w:val="00C3181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4F188729-966A-4FA5-AE0B-069AA38D9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C79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7933"/>
  </w:style>
  <w:style w:type="paragraph" w:styleId="Stopka">
    <w:name w:val="footer"/>
    <w:basedOn w:val="Normalny"/>
    <w:link w:val="StopkaZnak"/>
    <w:uiPriority w:val="99"/>
    <w:unhideWhenUsed/>
    <w:rsid w:val="004C79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7933"/>
  </w:style>
  <w:style w:type="paragraph" w:styleId="Tekstdymka">
    <w:name w:val="Balloon Text"/>
    <w:basedOn w:val="Normalny"/>
    <w:link w:val="TekstdymkaZnak"/>
    <w:uiPriority w:val="99"/>
    <w:semiHidden/>
    <w:unhideWhenUsed/>
    <w:rsid w:val="009001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1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2300</Characters>
  <Application>Microsoft Office Word</Application>
  <DocSecurity>0</DocSecurity>
  <Lines>19</Lines>
  <Paragraphs>5</Paragraphs>
  <ScaleCrop>false</ScaleCrop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2025-04-29T08:56:00Z</cp:lastPrinted>
  <dcterms:created xsi:type="dcterms:W3CDTF">2025-04-29T08:56:00Z</dcterms:created>
  <dcterms:modified xsi:type="dcterms:W3CDTF">2025-04-29T08:56:00Z</dcterms:modified>
</cp:coreProperties>
</file>