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C29D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374D1" w:rsidRPr="00C374D1">
        <w:rPr>
          <w:b/>
        </w:rPr>
        <w:t>CRZP/78/2025/AZP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374D1" w:rsidRPr="004A5DB6" w:rsidTr="00522388">
        <w:tc>
          <w:tcPr>
            <w:tcW w:w="9212" w:type="dxa"/>
            <w:shd w:val="clear" w:color="auto" w:fill="auto"/>
          </w:tcPr>
          <w:p w:rsidR="00C374D1" w:rsidRPr="004A5DB6" w:rsidRDefault="00C374D1" w:rsidP="0052238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374D1" w:rsidRPr="004A5DB6" w:rsidRDefault="00C374D1" w:rsidP="0052238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374D1">
              <w:t>(</w:t>
            </w:r>
            <w:proofErr w:type="spellStart"/>
            <w:r w:rsidRPr="00C374D1">
              <w:t>t.j</w:t>
            </w:r>
            <w:proofErr w:type="spellEnd"/>
            <w:r w:rsidRPr="00C374D1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374D1" w:rsidRPr="004A5DB6" w:rsidRDefault="00C374D1" w:rsidP="0052238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374D1" w:rsidRPr="004A5DB6" w:rsidRDefault="00C374D1" w:rsidP="0052238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374D1" w:rsidRPr="004A5DB6" w:rsidRDefault="00C374D1" w:rsidP="0052238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374D1" w:rsidRPr="00C374D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374D1" w:rsidP="005434B3">
      <w:pPr>
        <w:spacing w:after="240" w:line="276" w:lineRule="auto"/>
        <w:jc w:val="center"/>
      </w:pPr>
      <w:r w:rsidRPr="00C374D1">
        <w:rPr>
          <w:b/>
        </w:rPr>
        <w:t>Usługa drukowania materiałów promocyjnych UMG - teczki i notesy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751" w:rsidRDefault="00260751" w:rsidP="0038231F">
      <w:pPr>
        <w:spacing w:after="0" w:line="240" w:lineRule="auto"/>
      </w:pPr>
      <w:r>
        <w:separator/>
      </w:r>
    </w:p>
  </w:endnote>
  <w:endnote w:type="continuationSeparator" w:id="0">
    <w:p w:rsidR="00260751" w:rsidRDefault="002607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4D1" w:rsidRDefault="00C374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4D1" w:rsidRDefault="00C374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751" w:rsidRDefault="00260751" w:rsidP="0038231F">
      <w:pPr>
        <w:spacing w:after="0" w:line="240" w:lineRule="auto"/>
      </w:pPr>
      <w:r>
        <w:separator/>
      </w:r>
    </w:p>
  </w:footnote>
  <w:footnote w:type="continuationSeparator" w:id="0">
    <w:p w:rsidR="00260751" w:rsidRDefault="002607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4D1" w:rsidRDefault="00C374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4D1" w:rsidRDefault="00C374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4D1" w:rsidRDefault="00C37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75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0751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29D2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74D1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7987ED"/>
  <w15:chartTrackingRefBased/>
  <w15:docId w15:val="{FCE46180-BC94-47C0-B933-4428C52E5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5FBE0-A2FB-4E78-8F02-0B1279118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2025-04-29T08:56:00Z</cp:lastPrinted>
  <dcterms:created xsi:type="dcterms:W3CDTF">2025-04-29T08:56:00Z</dcterms:created>
  <dcterms:modified xsi:type="dcterms:W3CDTF">2025-04-29T08:56:00Z</dcterms:modified>
</cp:coreProperties>
</file>